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8B5CF" w14:textId="6ED8D48F" w:rsidR="0077339E" w:rsidRDefault="0077339E" w:rsidP="00AE42BF"/>
    <w:p w14:paraId="0F5F6F75" w14:textId="5B439892" w:rsidR="00C16DA3" w:rsidRDefault="00C16DA3" w:rsidP="00AE42BF"/>
    <w:p w14:paraId="263CCDDE" w14:textId="77777777" w:rsidR="00C16DA3" w:rsidRDefault="00C16DA3" w:rsidP="00C16DA3">
      <w:pPr>
        <w:pStyle w:val="berschrift1"/>
        <w:jc w:val="center"/>
        <w:rPr>
          <w:i/>
          <w:iCs/>
        </w:rPr>
      </w:pPr>
      <w:r>
        <w:rPr>
          <w:i/>
          <w:iCs/>
        </w:rPr>
        <w:t>Einladung zur KOV - Hauptversammlung</w:t>
      </w:r>
    </w:p>
    <w:p w14:paraId="05B28F19" w14:textId="77777777" w:rsidR="00C16DA3" w:rsidRDefault="00C16DA3" w:rsidP="00C16DA3">
      <w:pPr>
        <w:spacing w:line="200" w:lineRule="exact"/>
      </w:pPr>
    </w:p>
    <w:p w14:paraId="2E287691" w14:textId="60AA4776" w:rsidR="00C16DA3" w:rsidRDefault="00C16DA3" w:rsidP="00C16DA3">
      <w:pPr>
        <w:spacing w:line="240" w:lineRule="exact"/>
        <w:rPr>
          <w:b/>
          <w:bCs/>
        </w:rPr>
      </w:pPr>
      <w:r>
        <w:rPr>
          <w:b/>
          <w:bCs/>
        </w:rPr>
        <w:t>Wann: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7438CD">
        <w:rPr>
          <w:b/>
          <w:bCs/>
        </w:rPr>
        <w:t>Mittwoch</w:t>
      </w:r>
      <w:r>
        <w:rPr>
          <w:b/>
          <w:bCs/>
        </w:rPr>
        <w:t xml:space="preserve">, </w:t>
      </w:r>
      <w:r w:rsidR="00DF0DA7">
        <w:rPr>
          <w:b/>
          <w:bCs/>
        </w:rPr>
        <w:t>29</w:t>
      </w:r>
      <w:r w:rsidR="007438CD">
        <w:rPr>
          <w:b/>
          <w:bCs/>
        </w:rPr>
        <w:t xml:space="preserve">. </w:t>
      </w:r>
      <w:r w:rsidR="00DF0DA7">
        <w:rPr>
          <w:b/>
          <w:bCs/>
        </w:rPr>
        <w:t>Juni 2022</w:t>
      </w:r>
    </w:p>
    <w:p w14:paraId="61597343" w14:textId="20D14C45" w:rsidR="00C16DA3" w:rsidRDefault="00C16DA3" w:rsidP="00C16DA3">
      <w:pPr>
        <w:spacing w:line="240" w:lineRule="exact"/>
        <w:rPr>
          <w:b/>
          <w:bCs/>
        </w:rPr>
      </w:pPr>
      <w:r>
        <w:rPr>
          <w:b/>
          <w:bCs/>
        </w:rPr>
        <w:t>Wo: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7438CD">
        <w:rPr>
          <w:b/>
          <w:bCs/>
        </w:rPr>
        <w:t xml:space="preserve">Schützenhaus </w:t>
      </w:r>
      <w:proofErr w:type="spellStart"/>
      <w:r w:rsidR="007438CD">
        <w:rPr>
          <w:b/>
          <w:bCs/>
        </w:rPr>
        <w:t>Ödernhardt</w:t>
      </w:r>
      <w:proofErr w:type="spellEnd"/>
      <w:r>
        <w:rPr>
          <w:b/>
          <w:bCs/>
        </w:rPr>
        <w:t xml:space="preserve">  </w:t>
      </w:r>
    </w:p>
    <w:p w14:paraId="3FA7C255" w14:textId="46908D02" w:rsidR="00C16DA3" w:rsidRDefault="00C16DA3" w:rsidP="00C16DA3">
      <w:pPr>
        <w:spacing w:line="240" w:lineRule="exact"/>
        <w:rPr>
          <w:b/>
          <w:bCs/>
        </w:rPr>
      </w:pPr>
      <w:r>
        <w:rPr>
          <w:b/>
          <w:bCs/>
        </w:rPr>
        <w:t>Beginn:</w:t>
      </w:r>
      <w:r>
        <w:rPr>
          <w:b/>
          <w:bCs/>
        </w:rPr>
        <w:tab/>
      </w:r>
      <w:r>
        <w:rPr>
          <w:b/>
          <w:bCs/>
        </w:rPr>
        <w:tab/>
        <w:t>1</w:t>
      </w:r>
      <w:r w:rsidR="00E502DA">
        <w:rPr>
          <w:b/>
          <w:bCs/>
        </w:rPr>
        <w:t>9</w:t>
      </w:r>
      <w:r>
        <w:rPr>
          <w:b/>
          <w:bCs/>
        </w:rPr>
        <w:t>.00 Uhr</w:t>
      </w:r>
    </w:p>
    <w:p w14:paraId="21D70D6C" w14:textId="77777777" w:rsidR="00C16DA3" w:rsidRPr="0087653E" w:rsidRDefault="00C16DA3" w:rsidP="00C16DA3">
      <w:pPr>
        <w:spacing w:line="240" w:lineRule="exact"/>
        <w:rPr>
          <w:b/>
          <w:bCs/>
          <w:sz w:val="22"/>
          <w:szCs w:val="22"/>
        </w:rPr>
      </w:pPr>
    </w:p>
    <w:p w14:paraId="4C365227" w14:textId="76286A35" w:rsidR="00C16DA3" w:rsidRDefault="00C16DA3" w:rsidP="007438CD">
      <w:pPr>
        <w:tabs>
          <w:tab w:val="left" w:pos="2127"/>
          <w:tab w:val="left" w:pos="2835"/>
        </w:tabs>
        <w:spacing w:line="240" w:lineRule="exact"/>
        <w:rPr>
          <w:b/>
          <w:bCs/>
        </w:rPr>
      </w:pPr>
      <w:r>
        <w:rPr>
          <w:b/>
          <w:bCs/>
        </w:rPr>
        <w:t>Tagesordnung:</w:t>
      </w:r>
      <w:r>
        <w:rPr>
          <w:b/>
          <w:bCs/>
        </w:rPr>
        <w:tab/>
        <w:t xml:space="preserve">   1.</w:t>
      </w:r>
      <w:r>
        <w:rPr>
          <w:b/>
          <w:bCs/>
        </w:rPr>
        <w:tab/>
        <w:t>Eröffnung der Hauptversammlung und Begrüßung</w:t>
      </w:r>
      <w:r>
        <w:rPr>
          <w:b/>
          <w:bCs/>
        </w:rPr>
        <w:tab/>
      </w:r>
      <w:r>
        <w:rPr>
          <w:b/>
          <w:bCs/>
        </w:rPr>
        <w:tab/>
      </w:r>
    </w:p>
    <w:p w14:paraId="5AFA8645" w14:textId="42030AA2" w:rsidR="00C16DA3" w:rsidRDefault="00C16DA3" w:rsidP="00C16DA3">
      <w:pPr>
        <w:tabs>
          <w:tab w:val="left" w:pos="2127"/>
          <w:tab w:val="left" w:pos="2700"/>
          <w:tab w:val="left" w:pos="2835"/>
        </w:tabs>
        <w:spacing w:line="240" w:lineRule="exact"/>
        <w:ind w:left="2130"/>
        <w:rPr>
          <w:b/>
          <w:bCs/>
        </w:rPr>
      </w:pPr>
      <w:r>
        <w:rPr>
          <w:b/>
          <w:bCs/>
        </w:rPr>
        <w:t xml:space="preserve">   </w:t>
      </w:r>
      <w:r w:rsidR="007438CD">
        <w:rPr>
          <w:b/>
          <w:bCs/>
        </w:rPr>
        <w:t>2</w:t>
      </w:r>
      <w:r>
        <w:rPr>
          <w:b/>
          <w:bCs/>
        </w:rPr>
        <w:t>.</w:t>
      </w:r>
      <w:r>
        <w:rPr>
          <w:b/>
          <w:bCs/>
        </w:rPr>
        <w:tab/>
      </w:r>
      <w:r>
        <w:rPr>
          <w:b/>
          <w:bCs/>
        </w:rPr>
        <w:tab/>
        <w:t>Totenehrung</w:t>
      </w:r>
    </w:p>
    <w:p w14:paraId="6C0B9BE1" w14:textId="6CA1E666" w:rsidR="00C16DA3" w:rsidRDefault="00C16DA3" w:rsidP="007438CD">
      <w:pPr>
        <w:tabs>
          <w:tab w:val="left" w:pos="2127"/>
          <w:tab w:val="left" w:pos="2700"/>
          <w:tab w:val="left" w:pos="2835"/>
        </w:tabs>
        <w:spacing w:line="240" w:lineRule="exact"/>
        <w:ind w:left="2130"/>
        <w:rPr>
          <w:b/>
          <w:bCs/>
        </w:rPr>
      </w:pPr>
      <w:r>
        <w:rPr>
          <w:b/>
          <w:bCs/>
        </w:rPr>
        <w:t xml:space="preserve">   </w:t>
      </w:r>
      <w:r w:rsidR="007438CD">
        <w:rPr>
          <w:b/>
          <w:bCs/>
        </w:rPr>
        <w:t>3</w:t>
      </w:r>
      <w:r>
        <w:rPr>
          <w:b/>
          <w:bCs/>
        </w:rPr>
        <w:t>.</w:t>
      </w:r>
      <w:r>
        <w:rPr>
          <w:b/>
          <w:bCs/>
        </w:rPr>
        <w:tab/>
      </w:r>
      <w:r>
        <w:rPr>
          <w:b/>
          <w:bCs/>
        </w:rPr>
        <w:tab/>
        <w:t>Jahresrückblick</w:t>
      </w:r>
    </w:p>
    <w:p w14:paraId="1468090B" w14:textId="12AEB5B2" w:rsidR="00C16DA3" w:rsidRDefault="00C16DA3" w:rsidP="00C16DA3">
      <w:pPr>
        <w:tabs>
          <w:tab w:val="left" w:pos="2127"/>
          <w:tab w:val="left" w:pos="2700"/>
          <w:tab w:val="left" w:pos="2835"/>
        </w:tabs>
        <w:spacing w:line="240" w:lineRule="exact"/>
        <w:ind w:left="2130"/>
        <w:rPr>
          <w:b/>
          <w:bCs/>
        </w:rPr>
      </w:pPr>
      <w:r>
        <w:rPr>
          <w:b/>
          <w:bCs/>
        </w:rPr>
        <w:t xml:space="preserve">   </w:t>
      </w:r>
      <w:r w:rsidR="007438CD">
        <w:rPr>
          <w:b/>
          <w:bCs/>
        </w:rPr>
        <w:t>4</w:t>
      </w:r>
      <w:r>
        <w:rPr>
          <w:b/>
          <w:bCs/>
        </w:rPr>
        <w:t xml:space="preserve">.  </w:t>
      </w:r>
      <w:r>
        <w:rPr>
          <w:b/>
          <w:bCs/>
        </w:rPr>
        <w:tab/>
      </w:r>
      <w:r>
        <w:rPr>
          <w:b/>
          <w:bCs/>
        </w:rPr>
        <w:tab/>
        <w:t>Jahresbericht des Schriftführers</w:t>
      </w:r>
    </w:p>
    <w:p w14:paraId="762F99AC" w14:textId="0372C7FC" w:rsidR="00C16DA3" w:rsidRDefault="00C16DA3" w:rsidP="00C16DA3">
      <w:pPr>
        <w:tabs>
          <w:tab w:val="left" w:pos="2127"/>
          <w:tab w:val="left" w:pos="2700"/>
          <w:tab w:val="left" w:pos="2835"/>
        </w:tabs>
        <w:spacing w:line="240" w:lineRule="exact"/>
        <w:ind w:left="2130"/>
        <w:rPr>
          <w:b/>
          <w:bCs/>
        </w:rPr>
      </w:pPr>
      <w:r>
        <w:rPr>
          <w:b/>
          <w:bCs/>
        </w:rPr>
        <w:t xml:space="preserve">   </w:t>
      </w:r>
      <w:r w:rsidR="007438CD">
        <w:rPr>
          <w:b/>
          <w:bCs/>
        </w:rPr>
        <w:t>5</w:t>
      </w:r>
      <w:r>
        <w:rPr>
          <w:b/>
          <w:bCs/>
        </w:rPr>
        <w:t xml:space="preserve">. </w:t>
      </w:r>
      <w:r>
        <w:rPr>
          <w:b/>
          <w:bCs/>
        </w:rPr>
        <w:tab/>
      </w:r>
      <w:r>
        <w:rPr>
          <w:b/>
          <w:bCs/>
        </w:rPr>
        <w:tab/>
        <w:t>Bericht des Geschäftsführers</w:t>
      </w:r>
    </w:p>
    <w:p w14:paraId="1B2761E9" w14:textId="664F83C1" w:rsidR="00C16DA3" w:rsidRDefault="00C16DA3" w:rsidP="00C16DA3">
      <w:pPr>
        <w:tabs>
          <w:tab w:val="left" w:pos="2127"/>
          <w:tab w:val="left" w:pos="2700"/>
          <w:tab w:val="left" w:pos="2835"/>
        </w:tabs>
        <w:spacing w:line="240" w:lineRule="exact"/>
        <w:ind w:left="2130"/>
        <w:rPr>
          <w:b/>
          <w:bCs/>
        </w:rPr>
      </w:pPr>
      <w:r>
        <w:rPr>
          <w:b/>
          <w:bCs/>
        </w:rPr>
        <w:t xml:space="preserve">   </w:t>
      </w:r>
      <w:r w:rsidR="007438CD">
        <w:rPr>
          <w:b/>
          <w:bCs/>
        </w:rPr>
        <w:t>6</w:t>
      </w:r>
      <w:r>
        <w:rPr>
          <w:b/>
          <w:bCs/>
        </w:rPr>
        <w:t xml:space="preserve">.  </w:t>
      </w:r>
      <w:r>
        <w:rPr>
          <w:b/>
          <w:bCs/>
        </w:rPr>
        <w:tab/>
      </w:r>
      <w:r>
        <w:rPr>
          <w:b/>
          <w:bCs/>
        </w:rPr>
        <w:tab/>
        <w:t>Bericht der Kassenprüfer</w:t>
      </w:r>
    </w:p>
    <w:p w14:paraId="50E3D606" w14:textId="735BDBD1" w:rsidR="00C16DA3" w:rsidRDefault="00C16DA3" w:rsidP="00C16DA3">
      <w:pPr>
        <w:tabs>
          <w:tab w:val="left" w:pos="2127"/>
          <w:tab w:val="left" w:pos="2700"/>
          <w:tab w:val="left" w:pos="2835"/>
        </w:tabs>
        <w:spacing w:line="240" w:lineRule="exact"/>
        <w:ind w:left="2130"/>
        <w:rPr>
          <w:b/>
          <w:bCs/>
        </w:rPr>
      </w:pPr>
      <w:r>
        <w:rPr>
          <w:b/>
          <w:bCs/>
        </w:rPr>
        <w:t xml:space="preserve">   </w:t>
      </w:r>
      <w:r w:rsidR="007438CD">
        <w:rPr>
          <w:b/>
          <w:bCs/>
        </w:rPr>
        <w:t>7</w:t>
      </w:r>
      <w:r>
        <w:rPr>
          <w:b/>
          <w:bCs/>
        </w:rPr>
        <w:t xml:space="preserve">.   </w:t>
      </w:r>
      <w:r>
        <w:rPr>
          <w:b/>
          <w:bCs/>
        </w:rPr>
        <w:tab/>
      </w:r>
      <w:r>
        <w:rPr>
          <w:b/>
          <w:bCs/>
        </w:rPr>
        <w:tab/>
        <w:t>Entlastungen</w:t>
      </w:r>
    </w:p>
    <w:p w14:paraId="4F968EBA" w14:textId="071B017D" w:rsidR="00C16DA3" w:rsidRDefault="00C16DA3" w:rsidP="00C16DA3">
      <w:pPr>
        <w:tabs>
          <w:tab w:val="left" w:pos="2127"/>
          <w:tab w:val="left" w:pos="2700"/>
          <w:tab w:val="left" w:pos="2835"/>
        </w:tabs>
        <w:spacing w:line="240" w:lineRule="exact"/>
        <w:ind w:left="2130"/>
        <w:rPr>
          <w:b/>
          <w:bCs/>
        </w:rPr>
      </w:pPr>
      <w:r>
        <w:rPr>
          <w:b/>
          <w:bCs/>
        </w:rPr>
        <w:t xml:space="preserve">   </w:t>
      </w:r>
      <w:r w:rsidR="007438CD">
        <w:rPr>
          <w:b/>
          <w:bCs/>
        </w:rPr>
        <w:t>8</w:t>
      </w:r>
      <w:r>
        <w:rPr>
          <w:b/>
          <w:bCs/>
        </w:rPr>
        <w:t xml:space="preserve">. </w:t>
      </w:r>
      <w:r>
        <w:rPr>
          <w:b/>
          <w:bCs/>
        </w:rPr>
        <w:tab/>
        <w:t xml:space="preserve"> </w:t>
      </w:r>
      <w:r w:rsidR="00046AA5">
        <w:rPr>
          <w:b/>
          <w:bCs/>
        </w:rPr>
        <w:tab/>
      </w:r>
      <w:r w:rsidR="007438CD">
        <w:rPr>
          <w:b/>
          <w:bCs/>
        </w:rPr>
        <w:t>Wahlen</w:t>
      </w:r>
      <w:r w:rsidR="00046AA5">
        <w:rPr>
          <w:b/>
          <w:bCs/>
        </w:rPr>
        <w:t xml:space="preserve"> </w:t>
      </w:r>
    </w:p>
    <w:p w14:paraId="33543FEF" w14:textId="0AB24EC4" w:rsidR="00046AA5" w:rsidRPr="00046AA5" w:rsidRDefault="00046AA5" w:rsidP="00C16DA3">
      <w:pPr>
        <w:tabs>
          <w:tab w:val="left" w:pos="2127"/>
          <w:tab w:val="left" w:pos="2700"/>
          <w:tab w:val="left" w:pos="2835"/>
        </w:tabs>
        <w:spacing w:line="240" w:lineRule="exact"/>
        <w:ind w:left="2130"/>
        <w:rPr>
          <w:sz w:val="22"/>
          <w:szCs w:val="22"/>
        </w:rPr>
      </w:pPr>
      <w:r>
        <w:rPr>
          <w:b/>
          <w:bCs/>
        </w:rPr>
        <w:t xml:space="preserve">         </w:t>
      </w:r>
      <w:r>
        <w:rPr>
          <w:b/>
          <w:bCs/>
        </w:rPr>
        <w:tab/>
      </w:r>
      <w:r>
        <w:rPr>
          <w:b/>
          <w:bCs/>
        </w:rPr>
        <w:tab/>
      </w:r>
      <w:r w:rsidRPr="00046AA5">
        <w:rPr>
          <w:sz w:val="22"/>
          <w:szCs w:val="22"/>
        </w:rPr>
        <w:t xml:space="preserve">Es stehen </w:t>
      </w:r>
      <w:r w:rsidR="00DF0DA7">
        <w:rPr>
          <w:sz w:val="22"/>
          <w:szCs w:val="22"/>
        </w:rPr>
        <w:t>2</w:t>
      </w:r>
      <w:r w:rsidRPr="00046AA5">
        <w:rPr>
          <w:sz w:val="22"/>
          <w:szCs w:val="22"/>
        </w:rPr>
        <w:t xml:space="preserve"> Vorsitzende </w:t>
      </w:r>
      <w:r w:rsidR="00DF0DA7">
        <w:rPr>
          <w:sz w:val="22"/>
          <w:szCs w:val="22"/>
        </w:rPr>
        <w:t xml:space="preserve">und 3 Beiratsmitglieder </w:t>
      </w:r>
      <w:r w:rsidRPr="00046AA5">
        <w:rPr>
          <w:sz w:val="22"/>
          <w:szCs w:val="22"/>
        </w:rPr>
        <w:t>zur Wahl</w:t>
      </w:r>
      <w:r w:rsidR="00DF0DA7">
        <w:rPr>
          <w:sz w:val="22"/>
          <w:szCs w:val="22"/>
        </w:rPr>
        <w:t xml:space="preserve"> </w:t>
      </w:r>
    </w:p>
    <w:p w14:paraId="7019E9CD" w14:textId="77777777" w:rsidR="00DF0DA7" w:rsidRDefault="00C16DA3" w:rsidP="00C16DA3">
      <w:pPr>
        <w:tabs>
          <w:tab w:val="left" w:pos="2127"/>
          <w:tab w:val="left" w:pos="2700"/>
          <w:tab w:val="left" w:pos="2835"/>
        </w:tabs>
        <w:spacing w:line="240" w:lineRule="exact"/>
        <w:ind w:left="2130"/>
        <w:rPr>
          <w:b/>
          <w:bCs/>
        </w:rPr>
      </w:pPr>
      <w:r>
        <w:rPr>
          <w:b/>
          <w:bCs/>
        </w:rPr>
        <w:t xml:space="preserve"> </w:t>
      </w:r>
      <w:r w:rsidR="007438CD">
        <w:rPr>
          <w:b/>
          <w:bCs/>
        </w:rPr>
        <w:t xml:space="preserve">  9</w:t>
      </w:r>
      <w:r>
        <w:rPr>
          <w:b/>
          <w:bCs/>
        </w:rPr>
        <w:t xml:space="preserve">.   </w:t>
      </w:r>
      <w:r>
        <w:rPr>
          <w:b/>
          <w:bCs/>
        </w:rPr>
        <w:tab/>
      </w:r>
      <w:r>
        <w:rPr>
          <w:b/>
          <w:bCs/>
        </w:rPr>
        <w:tab/>
      </w:r>
      <w:r w:rsidR="00DF0DA7">
        <w:rPr>
          <w:b/>
          <w:bCs/>
        </w:rPr>
        <w:t xml:space="preserve">Vorstellung Streuobst- Wiesenprojekt des OGV Oeffingen e.V. </w:t>
      </w:r>
    </w:p>
    <w:p w14:paraId="5DEE5AA6" w14:textId="5B3F8946" w:rsidR="00C16DA3" w:rsidRDefault="00DF0DA7" w:rsidP="00C16DA3">
      <w:pPr>
        <w:tabs>
          <w:tab w:val="left" w:pos="2127"/>
          <w:tab w:val="left" w:pos="2700"/>
          <w:tab w:val="left" w:pos="2835"/>
        </w:tabs>
        <w:spacing w:line="240" w:lineRule="exact"/>
        <w:ind w:left="2130"/>
      </w:pPr>
      <w:r>
        <w:rPr>
          <w:b/>
          <w:bCs/>
        </w:rPr>
        <w:t xml:space="preserve"> 10.      </w:t>
      </w:r>
      <w:r w:rsidR="00C16DA3">
        <w:rPr>
          <w:b/>
          <w:bCs/>
        </w:rPr>
        <w:t>Verschiedenes</w:t>
      </w:r>
    </w:p>
    <w:p w14:paraId="1C186D6C" w14:textId="77777777" w:rsidR="00C16DA3" w:rsidRDefault="00C16DA3" w:rsidP="00C16DA3">
      <w:pPr>
        <w:spacing w:line="240" w:lineRule="exact"/>
      </w:pP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38FD8543" wp14:editId="70EE3AB9">
            <wp:simplePos x="0" y="0"/>
            <wp:positionH relativeFrom="column">
              <wp:posOffset>5804538</wp:posOffset>
            </wp:positionH>
            <wp:positionV relativeFrom="paragraph">
              <wp:posOffset>9043672</wp:posOffset>
            </wp:positionV>
            <wp:extent cx="1524003" cy="369573"/>
            <wp:effectExtent l="0" t="0" r="0" b="0"/>
            <wp:wrapNone/>
            <wp:docPr id="4" name="Grafik 7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7" descr="Ein Bild, das Text enthält.&#10;&#10;Automatisch generierte Beschreibung"/>
                    <pic:cNvPicPr/>
                  </pic:nvPicPr>
                  <pic:blipFill>
                    <a:blip r:embed="rId7">
                      <a:lum bright="-94000" contrast="100000"/>
                    </a:blip>
                    <a:srcRect l="9282" t="78233" r="14154" b="1020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3695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7E4FADCF" wp14:editId="51CBDFE6">
            <wp:simplePos x="0" y="0"/>
            <wp:positionH relativeFrom="column">
              <wp:posOffset>3975738</wp:posOffset>
            </wp:positionH>
            <wp:positionV relativeFrom="paragraph">
              <wp:posOffset>8978895</wp:posOffset>
            </wp:positionV>
            <wp:extent cx="1676396" cy="510536"/>
            <wp:effectExtent l="0" t="0" r="4" b="3814"/>
            <wp:wrapNone/>
            <wp:docPr id="1" name="Grafik 1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8">
                      <a:lum bright="-66000" contrast="84000"/>
                    </a:blip>
                    <a:srcRect l="9282" t="7237" r="14154" b="78233"/>
                    <a:stretch>
                      <a:fillRect/>
                    </a:stretch>
                  </pic:blipFill>
                  <pic:spPr>
                    <a:xfrm>
                      <a:off x="0" y="0"/>
                      <a:ext cx="1676396" cy="5105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</w:p>
    <w:p w14:paraId="45D9DA09" w14:textId="77777777" w:rsidR="00583305" w:rsidRDefault="00DF0DA7" w:rsidP="00DF0DA7">
      <w:pPr>
        <w:spacing w:line="240" w:lineRule="exact"/>
      </w:pPr>
      <w:r>
        <w:t xml:space="preserve">Wir haben uns entschlossen, dieses Jahr die Hauptversammlung wieder im Schützenhaus in </w:t>
      </w:r>
    </w:p>
    <w:p w14:paraId="702A76E9" w14:textId="6390D21F" w:rsidR="00C16DA3" w:rsidRDefault="00DF0DA7" w:rsidP="00DF0DA7">
      <w:pPr>
        <w:spacing w:line="240" w:lineRule="exact"/>
      </w:pPr>
      <w:proofErr w:type="spellStart"/>
      <w:r>
        <w:t>Ödernhardt</w:t>
      </w:r>
      <w:proofErr w:type="spellEnd"/>
      <w:r>
        <w:t xml:space="preserve"> abzuhalten.   </w:t>
      </w:r>
    </w:p>
    <w:p w14:paraId="0DB493EC" w14:textId="5FAB8833" w:rsidR="00C16DA3" w:rsidRDefault="00E502DA" w:rsidP="00C16DA3">
      <w:pPr>
        <w:spacing w:line="240" w:lineRule="exact"/>
      </w:pPr>
      <w:r>
        <w:t xml:space="preserve"> </w:t>
      </w:r>
    </w:p>
    <w:p w14:paraId="5DDB1F94" w14:textId="77777777" w:rsidR="00583305" w:rsidRDefault="00E502DA" w:rsidP="00C16DA3">
      <w:pPr>
        <w:spacing w:line="240" w:lineRule="exact"/>
      </w:pPr>
      <w:r>
        <w:t xml:space="preserve">Teilnehmer, die gerne </w:t>
      </w:r>
      <w:r w:rsidR="00A30783">
        <w:t>vo</w:t>
      </w:r>
      <w:r>
        <w:t>r</w:t>
      </w:r>
      <w:r w:rsidR="00A30783">
        <w:t>ab noch vespern</w:t>
      </w:r>
      <w:r>
        <w:t xml:space="preserve"> oder </w:t>
      </w:r>
      <w:r w:rsidR="00A30783">
        <w:t xml:space="preserve">eine </w:t>
      </w:r>
      <w:r>
        <w:t>Mahlzeit zu sich nehmen wollen, können bereits gegen 18.00 Uhr kommen, damit die Hauptversammlung reibungslos durchgeführt werden kann.</w:t>
      </w:r>
      <w:r w:rsidR="00583305">
        <w:t xml:space="preserve"> </w:t>
      </w:r>
    </w:p>
    <w:p w14:paraId="60E08473" w14:textId="3A5746EF" w:rsidR="00C16DA3" w:rsidRDefault="00583305" w:rsidP="00C16DA3">
      <w:pPr>
        <w:spacing w:line="240" w:lineRule="exact"/>
      </w:pPr>
      <w:r>
        <w:t xml:space="preserve">Voraussichtlich werden wir im Zelt sein. </w:t>
      </w:r>
      <w:r w:rsidR="00E502DA">
        <w:t xml:space="preserve">   </w:t>
      </w:r>
    </w:p>
    <w:p w14:paraId="20460AE4" w14:textId="77777777" w:rsidR="00C16DA3" w:rsidRPr="0087653E" w:rsidRDefault="00C16DA3" w:rsidP="00C16DA3">
      <w:pPr>
        <w:spacing w:line="240" w:lineRule="exact"/>
        <w:rPr>
          <w:sz w:val="16"/>
          <w:szCs w:val="16"/>
        </w:rPr>
      </w:pPr>
    </w:p>
    <w:p w14:paraId="777AC811" w14:textId="615C626E" w:rsidR="00C16DA3" w:rsidRDefault="00C16DA3" w:rsidP="00C16DA3">
      <w:pPr>
        <w:spacing w:line="240" w:lineRule="exact"/>
      </w:pPr>
      <w:r>
        <w:t xml:space="preserve">Wir freuen uns, die Vertreter aller Obst- und Gartenbauvereine zu unserer Hauptversammlung recht zahlreich begrüßen zu dürfen.    </w:t>
      </w:r>
    </w:p>
    <w:p w14:paraId="3C5A2F22" w14:textId="77777777" w:rsidR="00C16DA3" w:rsidRDefault="00C16DA3" w:rsidP="00C16DA3">
      <w:pPr>
        <w:spacing w:line="240" w:lineRule="exact"/>
      </w:pPr>
    </w:p>
    <w:p w14:paraId="6ACF0809" w14:textId="2B69EC76" w:rsidR="00C16DA3" w:rsidRDefault="00C16DA3" w:rsidP="00C16DA3">
      <w:pPr>
        <w:spacing w:line="240" w:lineRule="exact"/>
        <w:ind w:left="6372" w:firstLine="708"/>
      </w:pPr>
      <w:r>
        <w:t>Änderungen vorbehalten</w:t>
      </w:r>
    </w:p>
    <w:p w14:paraId="19A139C5" w14:textId="14A35284" w:rsidR="007357D4" w:rsidRDefault="007357D4" w:rsidP="00C16DA3">
      <w:pPr>
        <w:spacing w:line="240" w:lineRule="exact"/>
        <w:ind w:left="6372" w:firstLine="708"/>
      </w:pPr>
      <w:r>
        <w:t>Anlage</w:t>
      </w:r>
    </w:p>
    <w:p w14:paraId="3D59057D" w14:textId="77777777" w:rsidR="007357D4" w:rsidRDefault="007357D4" w:rsidP="00C16DA3">
      <w:pPr>
        <w:spacing w:line="240" w:lineRule="exact"/>
      </w:pPr>
    </w:p>
    <w:p w14:paraId="2374358F" w14:textId="58A14175" w:rsidR="00C16DA3" w:rsidRDefault="00C16DA3" w:rsidP="00C16DA3">
      <w:pPr>
        <w:spacing w:line="240" w:lineRule="exact"/>
      </w:pPr>
      <w:r>
        <w:t>Mit freundlichen Grüßen</w: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t xml:space="preserve">              </w:t>
      </w:r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15596495" wp14:editId="21745C6E">
            <wp:simplePos x="0" y="0"/>
            <wp:positionH relativeFrom="column">
              <wp:posOffset>6014081</wp:posOffset>
            </wp:positionH>
            <wp:positionV relativeFrom="paragraph">
              <wp:posOffset>9094466</wp:posOffset>
            </wp:positionV>
            <wp:extent cx="1314449" cy="318768"/>
            <wp:effectExtent l="0" t="0" r="1" b="5082"/>
            <wp:wrapNone/>
            <wp:docPr id="7" name="Grafik 16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16" descr="Ein Bild, das Text enthält.&#10;&#10;Automatisch generierte Beschreibung"/>
                    <pic:cNvPicPr/>
                  </pic:nvPicPr>
                  <pic:blipFill>
                    <a:blip r:embed="rId9">
                      <a:lum bright="-94000" contrast="100000"/>
                    </a:blip>
                    <a:srcRect l="9282" t="78233" r="14154" b="10205"/>
                    <a:stretch>
                      <a:fillRect/>
                    </a:stretch>
                  </pic:blipFill>
                  <pic:spPr>
                    <a:xfrm>
                      <a:off x="0" y="0"/>
                      <a:ext cx="1314449" cy="3187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080AB990" wp14:editId="1E7D755F">
            <wp:simplePos x="0" y="0"/>
            <wp:positionH relativeFrom="column">
              <wp:posOffset>4204968</wp:posOffset>
            </wp:positionH>
            <wp:positionV relativeFrom="paragraph">
              <wp:posOffset>9048746</wp:posOffset>
            </wp:positionV>
            <wp:extent cx="1447166" cy="440685"/>
            <wp:effectExtent l="0" t="0" r="634" b="0"/>
            <wp:wrapNone/>
            <wp:docPr id="8" name="Grafik 15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15" descr="Ein Bild, das Text enthält.&#10;&#10;Automatisch generierte Beschreibung"/>
                    <pic:cNvPicPr/>
                  </pic:nvPicPr>
                  <pic:blipFill>
                    <a:blip r:embed="rId10">
                      <a:lum bright="-66000" contrast="84000"/>
                    </a:blip>
                    <a:srcRect l="9282" t="7237" r="14154" b="78233"/>
                    <a:stretch>
                      <a:fillRect/>
                    </a:stretch>
                  </pic:blipFill>
                  <pic:spPr>
                    <a:xfrm>
                      <a:off x="0" y="0"/>
                      <a:ext cx="1447166" cy="4406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4E0C8FDB" wp14:editId="52F7B64D">
            <wp:simplePos x="0" y="0"/>
            <wp:positionH relativeFrom="column">
              <wp:posOffset>5804538</wp:posOffset>
            </wp:positionH>
            <wp:positionV relativeFrom="paragraph">
              <wp:posOffset>9043672</wp:posOffset>
            </wp:positionV>
            <wp:extent cx="1524003" cy="369573"/>
            <wp:effectExtent l="0" t="0" r="0" b="0"/>
            <wp:wrapNone/>
            <wp:docPr id="16" name="Grafik 13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3" descr="Ein Bild, das Text enthält.&#10;&#10;Automatisch generierte Beschreibung"/>
                    <pic:cNvPicPr/>
                  </pic:nvPicPr>
                  <pic:blipFill>
                    <a:blip r:embed="rId7">
                      <a:lum bright="-94000" contrast="100000"/>
                    </a:blip>
                    <a:srcRect l="9282" t="78233" r="14154" b="1020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3695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0419777A" wp14:editId="60092C14">
            <wp:simplePos x="0" y="0"/>
            <wp:positionH relativeFrom="column">
              <wp:posOffset>3975738</wp:posOffset>
            </wp:positionH>
            <wp:positionV relativeFrom="paragraph">
              <wp:posOffset>8978895</wp:posOffset>
            </wp:positionV>
            <wp:extent cx="1676396" cy="510536"/>
            <wp:effectExtent l="0" t="0" r="4" b="3814"/>
            <wp:wrapNone/>
            <wp:docPr id="10" name="Grafik 12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2" descr="Ein Bild, das Text enthält.&#10;&#10;Automatisch generierte Beschreibung"/>
                    <pic:cNvPicPr/>
                  </pic:nvPicPr>
                  <pic:blipFill>
                    <a:blip r:embed="rId8">
                      <a:lum bright="-66000" contrast="84000"/>
                    </a:blip>
                    <a:srcRect l="9282" t="7237" r="14154" b="78233"/>
                    <a:stretch>
                      <a:fillRect/>
                    </a:stretch>
                  </pic:blipFill>
                  <pic:spPr>
                    <a:xfrm>
                      <a:off x="0" y="0"/>
                      <a:ext cx="1676396" cy="5105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5AECF446" wp14:editId="4F6408AE">
            <wp:simplePos x="0" y="0"/>
            <wp:positionH relativeFrom="column">
              <wp:posOffset>5804538</wp:posOffset>
            </wp:positionH>
            <wp:positionV relativeFrom="paragraph">
              <wp:posOffset>9043672</wp:posOffset>
            </wp:positionV>
            <wp:extent cx="1524003" cy="369573"/>
            <wp:effectExtent l="0" t="0" r="0" b="0"/>
            <wp:wrapNone/>
            <wp:docPr id="11" name="Grafik 9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9" descr="Ein Bild, das Text enthält.&#10;&#10;Automatisch generierte Beschreibung"/>
                    <pic:cNvPicPr/>
                  </pic:nvPicPr>
                  <pic:blipFill>
                    <a:blip r:embed="rId7">
                      <a:lum bright="-94000" contrast="100000"/>
                    </a:blip>
                    <a:srcRect l="9282" t="78233" r="14154" b="1020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3695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4BADE097" wp14:editId="688DD17A">
            <wp:simplePos x="0" y="0"/>
            <wp:positionH relativeFrom="column">
              <wp:posOffset>3975738</wp:posOffset>
            </wp:positionH>
            <wp:positionV relativeFrom="paragraph">
              <wp:posOffset>8978895</wp:posOffset>
            </wp:positionV>
            <wp:extent cx="1676396" cy="510536"/>
            <wp:effectExtent l="0" t="0" r="4" b="3814"/>
            <wp:wrapNone/>
            <wp:docPr id="12" name="Grafik 8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8" descr="Ein Bild, das Text enthält.&#10;&#10;Automatisch generierte Beschreibung"/>
                    <pic:cNvPicPr/>
                  </pic:nvPicPr>
                  <pic:blipFill>
                    <a:blip r:embed="rId8">
                      <a:lum bright="-66000" contrast="84000"/>
                    </a:blip>
                    <a:srcRect l="9282" t="7237" r="14154" b="78233"/>
                    <a:stretch>
                      <a:fillRect/>
                    </a:stretch>
                  </pic:blipFill>
                  <pic:spPr>
                    <a:xfrm>
                      <a:off x="0" y="0"/>
                      <a:ext cx="1676396" cy="5105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23AA203F" wp14:editId="50A3CC14">
            <wp:simplePos x="0" y="0"/>
            <wp:positionH relativeFrom="column">
              <wp:posOffset>5804538</wp:posOffset>
            </wp:positionH>
            <wp:positionV relativeFrom="paragraph">
              <wp:posOffset>9043672</wp:posOffset>
            </wp:positionV>
            <wp:extent cx="1524003" cy="369573"/>
            <wp:effectExtent l="0" t="0" r="0" b="0"/>
            <wp:wrapNone/>
            <wp:docPr id="18" name="Grafik 5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5" descr="Ein Bild, das Text enthält.&#10;&#10;Automatisch generierte Beschreibung"/>
                    <pic:cNvPicPr/>
                  </pic:nvPicPr>
                  <pic:blipFill>
                    <a:blip r:embed="rId7">
                      <a:lum bright="-94000" contrast="100000"/>
                    </a:blip>
                    <a:srcRect l="9282" t="78233" r="14154" b="1020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3695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36D90823" wp14:editId="3F19FDA2">
            <wp:simplePos x="0" y="0"/>
            <wp:positionH relativeFrom="column">
              <wp:posOffset>3975738</wp:posOffset>
            </wp:positionH>
            <wp:positionV relativeFrom="paragraph">
              <wp:posOffset>8978895</wp:posOffset>
            </wp:positionV>
            <wp:extent cx="1676396" cy="510536"/>
            <wp:effectExtent l="0" t="0" r="4" b="3814"/>
            <wp:wrapNone/>
            <wp:docPr id="14" name="Grafik 4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4" descr="Ein Bild, das Text enthält.&#10;&#10;Automatisch generierte Beschreibung"/>
                    <pic:cNvPicPr/>
                  </pic:nvPicPr>
                  <pic:blipFill>
                    <a:blip r:embed="rId8">
                      <a:lum bright="-66000" contrast="84000"/>
                    </a:blip>
                    <a:srcRect l="9282" t="7237" r="14154" b="78233"/>
                    <a:stretch>
                      <a:fillRect/>
                    </a:stretch>
                  </pic:blipFill>
                  <pic:spPr>
                    <a:xfrm>
                      <a:off x="0" y="0"/>
                      <a:ext cx="1676396" cy="5105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C378531" w14:textId="2F9C27A6" w:rsidR="00C16DA3" w:rsidRDefault="00C16DA3" w:rsidP="00C16DA3">
      <w:pPr>
        <w:rPr>
          <w:rFonts w:ascii="Arial" w:eastAsia="Arial" w:hAnsi="Arial" w:cs="Arial"/>
          <w:sz w:val="22"/>
          <w:szCs w:val="22"/>
        </w:rPr>
      </w:pPr>
    </w:p>
    <w:p w14:paraId="4B40F44D" w14:textId="3306E6F7" w:rsidR="00C16DA3" w:rsidRDefault="00C16DA3" w:rsidP="00AE42BF"/>
    <w:p w14:paraId="2AD754B8" w14:textId="552C0889" w:rsidR="00A30783" w:rsidRDefault="00A30783" w:rsidP="00AE42BF"/>
    <w:p w14:paraId="3D6CA3DB" w14:textId="5B653288" w:rsidR="00A30783" w:rsidRDefault="00A30783" w:rsidP="00AE42BF"/>
    <w:p w14:paraId="4C1A4759" w14:textId="14A9C7ED" w:rsidR="00A30783" w:rsidRDefault="00583305" w:rsidP="00AE42BF">
      <w:r>
        <w:rPr>
          <w:noProof/>
        </w:rPr>
        <w:drawing>
          <wp:anchor distT="0" distB="0" distL="114300" distR="114300" simplePos="0" relativeHeight="251669504" behindDoc="1" locked="0" layoutInCell="1" allowOverlap="1" wp14:anchorId="6323FE4D" wp14:editId="5067808D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108710" cy="268605"/>
            <wp:effectExtent l="0" t="0" r="0" b="0"/>
            <wp:wrapNone/>
            <wp:docPr id="19" name="Picture 20" descr="andreas klaus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0" descr="andreas klaus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94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2" t="78233" r="14154" b="10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5CD2FC" w14:textId="1716CDD7" w:rsidR="00A30783" w:rsidRDefault="00A30783" w:rsidP="00AE42BF"/>
    <w:p w14:paraId="0BC06E3F" w14:textId="77777777" w:rsidR="00583305" w:rsidRDefault="00095D9F" w:rsidP="00AE42BF">
      <w:r>
        <w:tab/>
      </w:r>
      <w:r>
        <w:tab/>
      </w:r>
      <w:r>
        <w:tab/>
      </w:r>
      <w:r>
        <w:tab/>
      </w:r>
    </w:p>
    <w:p w14:paraId="1B4856C0" w14:textId="77777777" w:rsidR="00583305" w:rsidRDefault="00583305" w:rsidP="00AE42BF"/>
    <w:p w14:paraId="1F34F46F" w14:textId="77777777" w:rsidR="00583305" w:rsidRDefault="00583305" w:rsidP="00AE42BF"/>
    <w:p w14:paraId="759EAE54" w14:textId="77777777" w:rsidR="00583305" w:rsidRDefault="00583305" w:rsidP="00AE42BF"/>
    <w:p w14:paraId="5570B001" w14:textId="4D92038A" w:rsidR="00787316" w:rsidRDefault="00095D9F" w:rsidP="00583305">
      <w:pPr>
        <w:jc w:val="center"/>
      </w:pPr>
      <w:r>
        <w:t xml:space="preserve">Seite 1 von </w:t>
      </w:r>
      <w:r w:rsidR="00583305">
        <w:t>2</w:t>
      </w:r>
      <w:r>
        <w:t xml:space="preserve"> Seit</w:t>
      </w:r>
      <w:r w:rsidR="00214F1E">
        <w:t>en</w:t>
      </w:r>
    </w:p>
    <w:p w14:paraId="73603642" w14:textId="4D0E83E7" w:rsidR="00787316" w:rsidRDefault="00787316" w:rsidP="00AE42BF"/>
    <w:p w14:paraId="40E70D8F" w14:textId="7AFFFC37" w:rsidR="00787316" w:rsidRDefault="00787316" w:rsidP="00AE42BF"/>
    <w:p w14:paraId="718CEFEF" w14:textId="4B73B98C" w:rsidR="00787316" w:rsidRDefault="00787316" w:rsidP="00787316">
      <w:pPr>
        <w:jc w:val="center"/>
        <w:rPr>
          <w:sz w:val="32"/>
          <w:szCs w:val="32"/>
        </w:rPr>
      </w:pPr>
      <w:r w:rsidRPr="00787316">
        <w:rPr>
          <w:sz w:val="32"/>
          <w:szCs w:val="32"/>
        </w:rPr>
        <w:t xml:space="preserve">Anfahrbeschreibung Schützenhaus in </w:t>
      </w:r>
      <w:proofErr w:type="spellStart"/>
      <w:r w:rsidRPr="00787316">
        <w:rPr>
          <w:sz w:val="32"/>
          <w:szCs w:val="32"/>
        </w:rPr>
        <w:t>Ödernhardt</w:t>
      </w:r>
      <w:proofErr w:type="spellEnd"/>
    </w:p>
    <w:p w14:paraId="31A20F3F" w14:textId="312FA021" w:rsidR="00214F1E" w:rsidRDefault="00214F1E" w:rsidP="00787316">
      <w:pPr>
        <w:jc w:val="center"/>
        <w:rPr>
          <w:sz w:val="32"/>
          <w:szCs w:val="32"/>
        </w:rPr>
      </w:pPr>
    </w:p>
    <w:p w14:paraId="0B1EED54" w14:textId="77777777" w:rsidR="00214F1E" w:rsidRPr="00787316" w:rsidRDefault="00214F1E" w:rsidP="00787316">
      <w:pPr>
        <w:jc w:val="center"/>
        <w:rPr>
          <w:sz w:val="32"/>
          <w:szCs w:val="32"/>
        </w:rPr>
      </w:pPr>
    </w:p>
    <w:p w14:paraId="46DDA9A5" w14:textId="77777777" w:rsidR="00787316" w:rsidRDefault="00787316" w:rsidP="00787316">
      <w:r w:rsidRPr="007359F2">
        <w:rPr>
          <w:noProof/>
        </w:rPr>
        <w:drawing>
          <wp:anchor distT="0" distB="0" distL="114300" distR="114300" simplePos="0" relativeHeight="251677696" behindDoc="0" locked="0" layoutInCell="1" allowOverlap="1" wp14:anchorId="43FE1C14" wp14:editId="0687F839">
            <wp:simplePos x="0" y="0"/>
            <wp:positionH relativeFrom="page">
              <wp:posOffset>387985</wp:posOffset>
            </wp:positionH>
            <wp:positionV relativeFrom="paragraph">
              <wp:posOffset>354330</wp:posOffset>
            </wp:positionV>
            <wp:extent cx="6650990" cy="2495550"/>
            <wp:effectExtent l="0" t="0" r="0" b="0"/>
            <wp:wrapSquare wrapText="bothSides"/>
            <wp:docPr id="26" name="Grafik 26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Karte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99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208AA" w14:textId="77777777" w:rsidR="00787316" w:rsidRDefault="00787316" w:rsidP="00787316"/>
    <w:p w14:paraId="6ED346E9" w14:textId="77777777" w:rsidR="00787316" w:rsidRDefault="00787316" w:rsidP="00787316"/>
    <w:p w14:paraId="3A543ABA" w14:textId="77777777" w:rsidR="00787316" w:rsidRDefault="00787316" w:rsidP="00787316">
      <w:r w:rsidRPr="007359F2">
        <w:rPr>
          <w:noProof/>
        </w:rPr>
        <w:drawing>
          <wp:anchor distT="0" distB="0" distL="114300" distR="114300" simplePos="0" relativeHeight="251678720" behindDoc="1" locked="0" layoutInCell="1" allowOverlap="1" wp14:anchorId="294A44BA" wp14:editId="213B58E2">
            <wp:simplePos x="0" y="0"/>
            <wp:positionH relativeFrom="page">
              <wp:posOffset>4655185</wp:posOffset>
            </wp:positionH>
            <wp:positionV relativeFrom="paragraph">
              <wp:posOffset>310515</wp:posOffset>
            </wp:positionV>
            <wp:extent cx="2638425" cy="1873250"/>
            <wp:effectExtent l="0" t="0" r="9525" b="0"/>
            <wp:wrapTight wrapText="bothSides">
              <wp:wrapPolygon edited="0">
                <wp:start x="0" y="0"/>
                <wp:lineTo x="0" y="21307"/>
                <wp:lineTo x="21522" y="21307"/>
                <wp:lineTo x="21522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DC291" w14:textId="77777777" w:rsidR="00787316" w:rsidRDefault="00787316" w:rsidP="00787316">
      <w:r>
        <w:rPr>
          <w:noProof/>
        </w:rPr>
        <w:drawing>
          <wp:anchor distT="0" distB="0" distL="114300" distR="114300" simplePos="0" relativeHeight="251679744" behindDoc="1" locked="0" layoutInCell="1" allowOverlap="1" wp14:anchorId="7CCD8A40" wp14:editId="743DA345">
            <wp:simplePos x="0" y="0"/>
            <wp:positionH relativeFrom="margin">
              <wp:posOffset>-519430</wp:posOffset>
            </wp:positionH>
            <wp:positionV relativeFrom="paragraph">
              <wp:posOffset>243840</wp:posOffset>
            </wp:positionV>
            <wp:extent cx="3933825" cy="1918970"/>
            <wp:effectExtent l="0" t="0" r="9525" b="5080"/>
            <wp:wrapTight wrapText="bothSides">
              <wp:wrapPolygon edited="0">
                <wp:start x="0" y="0"/>
                <wp:lineTo x="0" y="21443"/>
                <wp:lineTo x="21548" y="21443"/>
                <wp:lineTo x="21548" y="0"/>
                <wp:lineTo x="0" y="0"/>
              </wp:wrapPolygon>
            </wp:wrapTight>
            <wp:docPr id="28" name="Grafik 28" descr="Ein Bild, das draußen, Gebäude, Haus, Verand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draußen, Gebäude, Haus, Veranda enthält.&#10;&#10;Automatisch generierte Beschreibu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BBEF1" w14:textId="2B591239" w:rsidR="00787316" w:rsidRDefault="00787316" w:rsidP="00AE42BF"/>
    <w:p w14:paraId="131CD30D" w14:textId="53D951FE" w:rsidR="00787316" w:rsidRDefault="00787316" w:rsidP="00AE42BF"/>
    <w:p w14:paraId="532B66EC" w14:textId="431849EB" w:rsidR="00787316" w:rsidRDefault="00787316" w:rsidP="00AE42BF"/>
    <w:p w14:paraId="15D8A294" w14:textId="32E1B1F4" w:rsidR="00787316" w:rsidRDefault="00787316" w:rsidP="00AE42BF"/>
    <w:p w14:paraId="17749B3C" w14:textId="6F740C1C" w:rsidR="00787316" w:rsidRDefault="00787316" w:rsidP="00AE42BF"/>
    <w:p w14:paraId="52017AAB" w14:textId="1DCBCC90" w:rsidR="00787316" w:rsidRDefault="00787316" w:rsidP="00AE42BF"/>
    <w:p w14:paraId="3D4030E4" w14:textId="426EEC01" w:rsidR="00CD3FCC" w:rsidRPr="007357D4" w:rsidRDefault="00095D9F" w:rsidP="007357D4">
      <w:r>
        <w:tab/>
      </w:r>
      <w:r>
        <w:tab/>
      </w:r>
      <w:r>
        <w:tab/>
      </w:r>
      <w:r>
        <w:tab/>
        <w:t xml:space="preserve">Seite 2 von </w:t>
      </w:r>
      <w:r w:rsidR="00583305">
        <w:t>2</w:t>
      </w:r>
      <w:r>
        <w:t xml:space="preserve"> Seiten</w:t>
      </w:r>
    </w:p>
    <w:sectPr w:rsidR="00CD3FCC" w:rsidRPr="007357D4" w:rsidSect="00787316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835" w:right="284" w:bottom="851" w:left="1418" w:header="720" w:footer="284" w:gutter="0"/>
      <w:paperSrc w:first="7" w:other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9A159" w14:textId="77777777" w:rsidR="009361BE" w:rsidRDefault="009361BE">
      <w:r>
        <w:separator/>
      </w:r>
    </w:p>
  </w:endnote>
  <w:endnote w:type="continuationSeparator" w:id="0">
    <w:p w14:paraId="373B61A4" w14:textId="77777777" w:rsidR="009361BE" w:rsidRDefault="00936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4" w:type="dxa"/>
      <w:tblInd w:w="-851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60"/>
      <w:gridCol w:w="2280"/>
      <w:gridCol w:w="1246"/>
      <w:gridCol w:w="739"/>
      <w:gridCol w:w="2805"/>
      <w:gridCol w:w="223"/>
      <w:gridCol w:w="3321"/>
    </w:tblGrid>
    <w:tr w:rsidR="00C52117" w:rsidRPr="00755EFB" w14:paraId="3A65CBB4" w14:textId="77777777" w:rsidTr="00C52117">
      <w:trPr>
        <w:gridAfter w:val="1"/>
        <w:wAfter w:w="3321" w:type="dxa"/>
        <w:trHeight w:val="57"/>
      </w:trPr>
      <w:tc>
        <w:tcPr>
          <w:tcW w:w="2440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6FBEF2BB" w14:textId="77777777" w:rsidR="00C52117" w:rsidRPr="00755EFB" w:rsidRDefault="00C52117" w:rsidP="009F12BD">
          <w:pPr>
            <w:rPr>
              <w:rFonts w:cs="Arial"/>
              <w:sz w:val="16"/>
            </w:rPr>
          </w:pPr>
          <w:r w:rsidRPr="00755EFB">
            <w:rPr>
              <w:rFonts w:cs="Arial"/>
              <w:noProof/>
              <w:color w:val="000000"/>
              <w:sz w:val="16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C4AA65A" wp14:editId="46DC9E94">
                    <wp:simplePos x="0" y="0"/>
                    <wp:positionH relativeFrom="column">
                      <wp:posOffset>9528</wp:posOffset>
                    </wp:positionH>
                    <wp:positionV relativeFrom="paragraph">
                      <wp:posOffset>114300</wp:posOffset>
                    </wp:positionV>
                    <wp:extent cx="6829425" cy="0"/>
                    <wp:effectExtent l="0" t="0" r="28575" b="19050"/>
                    <wp:wrapNone/>
                    <wp:docPr id="13" name="Gerader Verbinder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82942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8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B380997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r Verbinder 6" o:spid="_x0000_s1026" type="#_x0000_t32" style="position:absolute;margin-left:.75pt;margin-top:9pt;width:537.7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" strokeweight=".26467mm">
                    <v:stroke joinstyle="miter"/>
                  </v:shape>
                </w:pict>
              </mc:Fallback>
            </mc:AlternateContent>
          </w:r>
        </w:p>
      </w:tc>
      <w:tc>
        <w:tcPr>
          <w:tcW w:w="1985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0FD30E20" w14:textId="77777777" w:rsidR="00C52117" w:rsidRPr="00755EFB" w:rsidRDefault="00C52117" w:rsidP="009F12BD">
          <w:pPr>
            <w:rPr>
              <w:rFonts w:cs="Arial"/>
              <w:sz w:val="16"/>
              <w:lang w:eastAsia="de-DE"/>
            </w:rPr>
          </w:pPr>
        </w:p>
      </w:tc>
      <w:tc>
        <w:tcPr>
          <w:tcW w:w="3028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2ED19C4C" w14:textId="77777777" w:rsidR="00C52117" w:rsidRPr="00755EFB" w:rsidRDefault="00C52117" w:rsidP="009F12BD">
          <w:pPr>
            <w:rPr>
              <w:rFonts w:cs="Arial"/>
              <w:sz w:val="16"/>
              <w:lang w:eastAsia="de-DE"/>
            </w:rPr>
          </w:pPr>
        </w:p>
      </w:tc>
    </w:tr>
    <w:tr w:rsidR="00C52117" w14:paraId="39394986" w14:textId="77777777" w:rsidTr="00C52117">
      <w:trPr>
        <w:trHeight w:val="57"/>
      </w:trPr>
      <w:tc>
        <w:tcPr>
          <w:tcW w:w="3686" w:type="dxa"/>
          <w:gridSpan w:val="3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56E5D33A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 xml:space="preserve">   Internet: www.kov-waiblingen.org</w:t>
          </w:r>
        </w:p>
      </w:tc>
      <w:tc>
        <w:tcPr>
          <w:tcW w:w="3544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7C0E42E7" w14:textId="77777777" w:rsidR="00C52117" w:rsidRDefault="00C52117" w:rsidP="005C5FB7">
          <w:pPr>
            <w:suppressAutoHyphens w:val="0"/>
            <w:textAlignment w:val="auto"/>
            <w:rPr>
              <w:rFonts w:eastAsia="Times New Roman"/>
              <w:sz w:val="16"/>
              <w:szCs w:val="20"/>
              <w:lang w:eastAsia="de-DE"/>
            </w:rPr>
          </w:pPr>
        </w:p>
      </w:tc>
      <w:tc>
        <w:tcPr>
          <w:tcW w:w="3544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4A299B58" w14:textId="77777777" w:rsidR="00C52117" w:rsidRDefault="00C52117" w:rsidP="005C5FB7">
          <w:pPr>
            <w:suppressAutoHyphens w:val="0"/>
            <w:textAlignment w:val="auto"/>
            <w:rPr>
              <w:rFonts w:eastAsia="Times New Roman"/>
              <w:sz w:val="16"/>
              <w:szCs w:val="20"/>
              <w:lang w:eastAsia="de-DE"/>
            </w:rPr>
          </w:pPr>
        </w:p>
      </w:tc>
    </w:tr>
    <w:tr w:rsidR="00C52117" w14:paraId="5D96C4F3" w14:textId="77777777" w:rsidTr="00C52117">
      <w:trPr>
        <w:trHeight w:val="57"/>
      </w:trPr>
      <w:tc>
        <w:tcPr>
          <w:tcW w:w="2440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65C66940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sz w:val="14"/>
              <w:szCs w:val="20"/>
              <w:lang w:eastAsia="de-DE"/>
            </w:rPr>
          </w:pPr>
        </w:p>
      </w:tc>
      <w:tc>
        <w:tcPr>
          <w:tcW w:w="1246" w:type="dxa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07C0B8B6" w14:textId="77777777" w:rsidR="00C52117" w:rsidRDefault="00C52117" w:rsidP="005C5FB7">
          <w:pPr>
            <w:suppressAutoHyphens w:val="0"/>
            <w:textAlignment w:val="auto"/>
            <w:rPr>
              <w:rFonts w:eastAsia="Times New Roman"/>
              <w:sz w:val="14"/>
              <w:szCs w:val="20"/>
              <w:lang w:eastAsia="de-DE"/>
            </w:rPr>
          </w:pPr>
        </w:p>
      </w:tc>
      <w:tc>
        <w:tcPr>
          <w:tcW w:w="3544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0C15796C" w14:textId="77777777" w:rsidR="00C52117" w:rsidRDefault="00C52117" w:rsidP="005C5FB7">
          <w:pPr>
            <w:suppressAutoHyphens w:val="0"/>
            <w:textAlignment w:val="auto"/>
            <w:rPr>
              <w:rFonts w:eastAsia="Times New Roman"/>
              <w:sz w:val="14"/>
              <w:szCs w:val="20"/>
              <w:lang w:eastAsia="de-DE"/>
            </w:rPr>
          </w:pPr>
        </w:p>
      </w:tc>
      <w:tc>
        <w:tcPr>
          <w:tcW w:w="3544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2EDFDFBB" w14:textId="77777777" w:rsidR="00C52117" w:rsidRDefault="00C52117" w:rsidP="005C5FB7">
          <w:pPr>
            <w:suppressAutoHyphens w:val="0"/>
            <w:textAlignment w:val="auto"/>
            <w:rPr>
              <w:rFonts w:eastAsia="Times New Roman"/>
              <w:sz w:val="14"/>
              <w:szCs w:val="20"/>
              <w:lang w:eastAsia="de-DE"/>
            </w:rPr>
          </w:pPr>
        </w:p>
      </w:tc>
    </w:tr>
    <w:tr w:rsidR="00C52117" w14:paraId="29B7A050" w14:textId="77777777" w:rsidTr="00C52117">
      <w:trPr>
        <w:trHeight w:val="170"/>
      </w:trPr>
      <w:tc>
        <w:tcPr>
          <w:tcW w:w="160" w:type="dxa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7C0E8B12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</w:p>
      </w:tc>
      <w:tc>
        <w:tcPr>
          <w:tcW w:w="3526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54FA27DA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>Vorsitzender</w:t>
          </w:r>
        </w:p>
      </w:tc>
      <w:tc>
        <w:tcPr>
          <w:tcW w:w="3544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3B75275B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>Schriftführer</w:t>
          </w:r>
        </w:p>
      </w:tc>
      <w:tc>
        <w:tcPr>
          <w:tcW w:w="3544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1873B370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>Geschäftsführer</w:t>
          </w:r>
        </w:p>
      </w:tc>
    </w:tr>
    <w:tr w:rsidR="00C52117" w14:paraId="7CAAF36E" w14:textId="77777777" w:rsidTr="00C52117">
      <w:trPr>
        <w:trHeight w:val="170"/>
      </w:trPr>
      <w:tc>
        <w:tcPr>
          <w:tcW w:w="160" w:type="dxa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048DE1A0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</w:p>
      </w:tc>
      <w:tc>
        <w:tcPr>
          <w:tcW w:w="3526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52157251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>Andreas Hieber</w:t>
          </w:r>
        </w:p>
      </w:tc>
      <w:tc>
        <w:tcPr>
          <w:tcW w:w="3544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01938C88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>Jürgen Frank</w:t>
          </w:r>
        </w:p>
      </w:tc>
      <w:tc>
        <w:tcPr>
          <w:tcW w:w="3544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1482E57F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>Walther Thiel</w:t>
          </w:r>
        </w:p>
      </w:tc>
    </w:tr>
    <w:tr w:rsidR="00C52117" w14:paraId="75FA42B2" w14:textId="77777777" w:rsidTr="00C52117">
      <w:trPr>
        <w:trHeight w:val="170"/>
      </w:trPr>
      <w:tc>
        <w:tcPr>
          <w:tcW w:w="160" w:type="dxa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4549B471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</w:p>
      </w:tc>
      <w:tc>
        <w:tcPr>
          <w:tcW w:w="3526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379C1D75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  <w:proofErr w:type="spellStart"/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>Bachstr</w:t>
          </w:r>
          <w:proofErr w:type="spellEnd"/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>. 5</w:t>
          </w:r>
        </w:p>
      </w:tc>
      <w:tc>
        <w:tcPr>
          <w:tcW w:w="3544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020AEA6B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>Goethestr. 16</w:t>
          </w:r>
        </w:p>
      </w:tc>
      <w:tc>
        <w:tcPr>
          <w:tcW w:w="3544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77CFB25B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>Schurwaldstr. 43</w:t>
          </w:r>
        </w:p>
      </w:tc>
    </w:tr>
    <w:tr w:rsidR="00C52117" w14:paraId="6F1584B6" w14:textId="77777777" w:rsidTr="00C52117">
      <w:trPr>
        <w:trHeight w:val="170"/>
      </w:trPr>
      <w:tc>
        <w:tcPr>
          <w:tcW w:w="160" w:type="dxa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1CDD9E54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</w:p>
      </w:tc>
      <w:tc>
        <w:tcPr>
          <w:tcW w:w="3526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7D0FB323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>71397 Leutenbach</w:t>
          </w:r>
        </w:p>
      </w:tc>
      <w:tc>
        <w:tcPr>
          <w:tcW w:w="3544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7823A0B5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>71409 Schwaikheim</w:t>
          </w:r>
        </w:p>
      </w:tc>
      <w:tc>
        <w:tcPr>
          <w:tcW w:w="3544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09D94415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>73630 Remshalden</w:t>
          </w:r>
        </w:p>
      </w:tc>
    </w:tr>
    <w:tr w:rsidR="00C52117" w14:paraId="0ECB3D32" w14:textId="77777777" w:rsidTr="00C52117">
      <w:trPr>
        <w:trHeight w:val="170"/>
      </w:trPr>
      <w:tc>
        <w:tcPr>
          <w:tcW w:w="160" w:type="dxa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279124F7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</w:p>
      </w:tc>
      <w:tc>
        <w:tcPr>
          <w:tcW w:w="3526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0643F279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>Tel.07195 / 6 19 77</w:t>
          </w:r>
        </w:p>
      </w:tc>
      <w:tc>
        <w:tcPr>
          <w:tcW w:w="3544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2BC0F932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>Tel. 07195 / 95 72 18</w:t>
          </w:r>
        </w:p>
      </w:tc>
      <w:tc>
        <w:tcPr>
          <w:tcW w:w="3544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2524C5F6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>Tel. 07151 / 7 49 39</w:t>
          </w:r>
        </w:p>
      </w:tc>
    </w:tr>
    <w:tr w:rsidR="00C52117" w14:paraId="5AF6CEB7" w14:textId="77777777" w:rsidTr="00C52117">
      <w:trPr>
        <w:trHeight w:val="170"/>
      </w:trPr>
      <w:tc>
        <w:tcPr>
          <w:tcW w:w="160" w:type="dxa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25F75DF0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</w:p>
      </w:tc>
      <w:tc>
        <w:tcPr>
          <w:tcW w:w="3526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1DDB9190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>Vorstand@kov-waiblingen.org</w:t>
          </w:r>
        </w:p>
      </w:tc>
      <w:tc>
        <w:tcPr>
          <w:tcW w:w="3544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491BE9BA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>Info@kov-waiblingen.org</w:t>
          </w:r>
        </w:p>
      </w:tc>
      <w:tc>
        <w:tcPr>
          <w:tcW w:w="3544" w:type="dxa"/>
          <w:gridSpan w:val="2"/>
          <w:shd w:val="clear" w:color="auto" w:fill="auto"/>
          <w:noWrap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4EE24ED3" w14:textId="77777777" w:rsidR="00C52117" w:rsidRDefault="00C52117" w:rsidP="005C5FB7">
          <w:pPr>
            <w:suppressAutoHyphens w:val="0"/>
            <w:textAlignment w:val="auto"/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6"/>
              <w:szCs w:val="16"/>
              <w:lang w:eastAsia="de-DE"/>
            </w:rPr>
            <w:t>Info@kov-waiblingen.org</w:t>
          </w:r>
        </w:p>
      </w:tc>
    </w:tr>
  </w:tbl>
  <w:p w14:paraId="54DC7C00" w14:textId="77777777" w:rsidR="009068A8" w:rsidRDefault="009068A8" w:rsidP="00325B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185" w:type="dxa"/>
      <w:tblInd w:w="-851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440"/>
      <w:gridCol w:w="2380"/>
      <w:gridCol w:w="2410"/>
      <w:gridCol w:w="1985"/>
      <w:gridCol w:w="2970"/>
    </w:tblGrid>
    <w:tr w:rsidR="002E115E" w:rsidRPr="002E115E" w14:paraId="5B251A25" w14:textId="77777777" w:rsidTr="002E115E">
      <w:trPr>
        <w:trHeight w:val="255"/>
      </w:trPr>
      <w:tc>
        <w:tcPr>
          <w:tcW w:w="24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3E3E037E" w14:textId="77777777" w:rsidR="002E115E" w:rsidRPr="002E115E" w:rsidRDefault="002E115E" w:rsidP="002E115E">
          <w:pPr>
            <w:rPr>
              <w:rFonts w:cs="Arial"/>
              <w:color w:val="000000"/>
              <w:lang w:eastAsia="de-DE"/>
            </w:rPr>
          </w:pPr>
          <w:r w:rsidRPr="002E115E">
            <w:rPr>
              <w:rFonts w:cs="Arial"/>
              <w:noProof/>
              <w:color w:val="000000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BC10217" wp14:editId="167A14A9">
                    <wp:simplePos x="0" y="0"/>
                    <wp:positionH relativeFrom="column">
                      <wp:posOffset>9525</wp:posOffset>
                    </wp:positionH>
                    <wp:positionV relativeFrom="paragraph">
                      <wp:posOffset>114300</wp:posOffset>
                    </wp:positionV>
                    <wp:extent cx="6829425" cy="0"/>
                    <wp:effectExtent l="0" t="0" r="28575" b="19050"/>
                    <wp:wrapNone/>
                    <wp:docPr id="6" name="Gerader Verbinder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8199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229F139" id="Gerader Verbinde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9pt" to="538.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" strokecolor="black [3213]"/>
                </w:pict>
              </mc:Fallback>
            </mc:AlternateContent>
          </w:r>
        </w:p>
        <w:tbl>
          <w:tblPr>
            <w:tblW w:w="0" w:type="auto"/>
            <w:tblCellSpacing w:w="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300"/>
          </w:tblGrid>
          <w:tr w:rsidR="002E115E" w:rsidRPr="002E115E" w14:paraId="0D82F7A9" w14:textId="77777777" w:rsidTr="002E115E">
            <w:trPr>
              <w:trHeight w:val="80"/>
              <w:tblCellSpacing w:w="0" w:type="dxa"/>
            </w:trPr>
            <w:tc>
              <w:tcPr>
                <w:tcW w:w="2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  <w:p w14:paraId="6C18C679" w14:textId="77777777" w:rsidR="002E115E" w:rsidRPr="002E115E" w:rsidRDefault="002E115E" w:rsidP="002E115E">
                <w:pPr>
                  <w:rPr>
                    <w:rFonts w:cs="Arial"/>
                    <w:color w:val="000000"/>
                    <w:lang w:eastAsia="de-DE"/>
                  </w:rPr>
                </w:pPr>
              </w:p>
            </w:tc>
          </w:tr>
        </w:tbl>
        <w:p w14:paraId="7463D0DA" w14:textId="77777777" w:rsidR="002E115E" w:rsidRPr="002E115E" w:rsidRDefault="002E115E" w:rsidP="002E115E">
          <w:pPr>
            <w:rPr>
              <w:rFonts w:cs="Arial"/>
              <w:color w:val="000000"/>
              <w:lang w:eastAsia="de-DE"/>
            </w:rPr>
          </w:pPr>
        </w:p>
      </w:tc>
      <w:tc>
        <w:tcPr>
          <w:tcW w:w="23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34503FD2" w14:textId="77777777" w:rsidR="002E115E" w:rsidRPr="002E115E" w:rsidRDefault="002E115E" w:rsidP="002E115E">
          <w:pPr>
            <w:rPr>
              <w:lang w:eastAsia="de-DE"/>
            </w:rPr>
          </w:pPr>
        </w:p>
      </w:tc>
      <w:tc>
        <w:tcPr>
          <w:tcW w:w="241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05AD2240" w14:textId="77777777" w:rsidR="002E115E" w:rsidRPr="002E115E" w:rsidRDefault="002E115E" w:rsidP="002E115E">
          <w:pPr>
            <w:rPr>
              <w:lang w:eastAsia="de-DE"/>
            </w:rPr>
          </w:pPr>
        </w:p>
      </w:tc>
      <w:tc>
        <w:tcPr>
          <w:tcW w:w="198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5E07A540" w14:textId="77777777" w:rsidR="002E115E" w:rsidRPr="002E115E" w:rsidRDefault="002E115E" w:rsidP="002E115E">
          <w:pPr>
            <w:rPr>
              <w:lang w:eastAsia="de-DE"/>
            </w:rPr>
          </w:pPr>
        </w:p>
      </w:tc>
      <w:tc>
        <w:tcPr>
          <w:tcW w:w="297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665B6456" w14:textId="77777777" w:rsidR="002E115E" w:rsidRPr="002E115E" w:rsidRDefault="002E115E" w:rsidP="002E115E">
          <w:pPr>
            <w:rPr>
              <w:lang w:eastAsia="de-DE"/>
            </w:rPr>
          </w:pPr>
        </w:p>
      </w:tc>
    </w:tr>
    <w:tr w:rsidR="002E115E" w:rsidRPr="002E115E" w14:paraId="20D3D121" w14:textId="77777777" w:rsidTr="002E115E">
      <w:trPr>
        <w:trHeight w:val="255"/>
      </w:trPr>
      <w:tc>
        <w:tcPr>
          <w:tcW w:w="4820" w:type="dxa"/>
          <w:gridSpan w:val="2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3968F4A7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Internet: www. kov-waiblingen.org</w:t>
          </w:r>
        </w:p>
      </w:tc>
      <w:tc>
        <w:tcPr>
          <w:tcW w:w="241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0A7E8423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</w:p>
      </w:tc>
      <w:tc>
        <w:tcPr>
          <w:tcW w:w="198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329FE18C" w14:textId="77777777" w:rsidR="002E115E" w:rsidRPr="002E115E" w:rsidRDefault="002E115E" w:rsidP="002E115E">
          <w:pPr>
            <w:rPr>
              <w:lang w:eastAsia="de-DE"/>
            </w:rPr>
          </w:pPr>
        </w:p>
      </w:tc>
      <w:tc>
        <w:tcPr>
          <w:tcW w:w="297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3A9C7F7E" w14:textId="77777777" w:rsidR="002E115E" w:rsidRPr="002E115E" w:rsidRDefault="002E115E" w:rsidP="002E115E">
          <w:pPr>
            <w:rPr>
              <w:lang w:eastAsia="de-DE"/>
            </w:rPr>
          </w:pPr>
        </w:p>
      </w:tc>
    </w:tr>
    <w:tr w:rsidR="002E115E" w:rsidRPr="002E115E" w14:paraId="41A989FA" w14:textId="77777777" w:rsidTr="002E115E">
      <w:trPr>
        <w:trHeight w:val="150"/>
      </w:trPr>
      <w:tc>
        <w:tcPr>
          <w:tcW w:w="24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790A95FC" w14:textId="77777777" w:rsidR="002E115E" w:rsidRPr="002E115E" w:rsidRDefault="002E115E" w:rsidP="002E115E">
          <w:pPr>
            <w:rPr>
              <w:lang w:eastAsia="de-DE"/>
            </w:rPr>
          </w:pPr>
        </w:p>
      </w:tc>
      <w:tc>
        <w:tcPr>
          <w:tcW w:w="23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2628CAD3" w14:textId="77777777" w:rsidR="002E115E" w:rsidRPr="002E115E" w:rsidRDefault="002E115E" w:rsidP="002E115E">
          <w:pPr>
            <w:rPr>
              <w:lang w:eastAsia="de-DE"/>
            </w:rPr>
          </w:pPr>
        </w:p>
      </w:tc>
      <w:tc>
        <w:tcPr>
          <w:tcW w:w="241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05F9D83F" w14:textId="77777777" w:rsidR="002E115E" w:rsidRPr="002E115E" w:rsidRDefault="002E115E" w:rsidP="002E115E">
          <w:pPr>
            <w:rPr>
              <w:lang w:eastAsia="de-DE"/>
            </w:rPr>
          </w:pPr>
        </w:p>
      </w:tc>
      <w:tc>
        <w:tcPr>
          <w:tcW w:w="198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5CE9A953" w14:textId="77777777" w:rsidR="002E115E" w:rsidRPr="002E115E" w:rsidRDefault="002E115E" w:rsidP="002E115E">
          <w:pPr>
            <w:rPr>
              <w:lang w:eastAsia="de-DE"/>
            </w:rPr>
          </w:pPr>
        </w:p>
      </w:tc>
      <w:tc>
        <w:tcPr>
          <w:tcW w:w="297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0B11B716" w14:textId="77777777" w:rsidR="002E115E" w:rsidRPr="002E115E" w:rsidRDefault="002E115E" w:rsidP="002E115E">
          <w:pPr>
            <w:rPr>
              <w:lang w:eastAsia="de-DE"/>
            </w:rPr>
          </w:pPr>
        </w:p>
      </w:tc>
    </w:tr>
    <w:tr w:rsidR="002E115E" w:rsidRPr="002E115E" w14:paraId="0F00DDF1" w14:textId="77777777" w:rsidTr="002E115E">
      <w:trPr>
        <w:trHeight w:val="255"/>
      </w:trPr>
      <w:tc>
        <w:tcPr>
          <w:tcW w:w="24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201F247F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Vorsitzender</w:t>
          </w:r>
        </w:p>
      </w:tc>
      <w:tc>
        <w:tcPr>
          <w:tcW w:w="23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65C7EC75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Vorsitzender</w:t>
          </w:r>
        </w:p>
      </w:tc>
      <w:tc>
        <w:tcPr>
          <w:tcW w:w="241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41C739EB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Vorsitzender</w:t>
          </w:r>
        </w:p>
      </w:tc>
      <w:tc>
        <w:tcPr>
          <w:tcW w:w="198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1305B80D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Schriftführer</w:t>
          </w:r>
        </w:p>
      </w:tc>
      <w:tc>
        <w:tcPr>
          <w:tcW w:w="297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5D728FBB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Geschäftsführer</w:t>
          </w:r>
        </w:p>
      </w:tc>
    </w:tr>
    <w:tr w:rsidR="002E115E" w:rsidRPr="002E115E" w14:paraId="3A1A5499" w14:textId="77777777" w:rsidTr="002E115E">
      <w:trPr>
        <w:trHeight w:val="255"/>
      </w:trPr>
      <w:tc>
        <w:tcPr>
          <w:tcW w:w="24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2F4F1455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Klaus Lederer</w:t>
          </w:r>
        </w:p>
      </w:tc>
      <w:tc>
        <w:tcPr>
          <w:tcW w:w="23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07CBDA0C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Andreas Hieber</w:t>
          </w:r>
        </w:p>
      </w:tc>
      <w:tc>
        <w:tcPr>
          <w:tcW w:w="241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3278B7AE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Manfred Rommel</w:t>
          </w:r>
        </w:p>
      </w:tc>
      <w:tc>
        <w:tcPr>
          <w:tcW w:w="198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5C2B6653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Jürgen Frank</w:t>
          </w:r>
        </w:p>
      </w:tc>
      <w:tc>
        <w:tcPr>
          <w:tcW w:w="297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08016F5F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Walther Thiel</w:t>
          </w:r>
        </w:p>
      </w:tc>
    </w:tr>
    <w:tr w:rsidR="002E115E" w:rsidRPr="002E115E" w14:paraId="0294F125" w14:textId="77777777" w:rsidTr="002E115E">
      <w:trPr>
        <w:trHeight w:val="255"/>
      </w:trPr>
      <w:tc>
        <w:tcPr>
          <w:tcW w:w="24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1F2C3731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Schmalzgasse 9</w:t>
          </w:r>
        </w:p>
      </w:tc>
      <w:tc>
        <w:tcPr>
          <w:tcW w:w="23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7E4E22D2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proofErr w:type="spellStart"/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Bachstr</w:t>
          </w:r>
          <w:proofErr w:type="spellEnd"/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. 5</w:t>
          </w:r>
        </w:p>
      </w:tc>
      <w:tc>
        <w:tcPr>
          <w:tcW w:w="241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169AD232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Langäcker 11</w:t>
          </w:r>
        </w:p>
      </w:tc>
      <w:tc>
        <w:tcPr>
          <w:tcW w:w="198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4C7E7E09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Goethestr. 16</w:t>
          </w:r>
        </w:p>
      </w:tc>
      <w:tc>
        <w:tcPr>
          <w:tcW w:w="297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2BB6101D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Schurwaldstr. 43</w:t>
          </w:r>
        </w:p>
      </w:tc>
    </w:tr>
    <w:tr w:rsidR="002E115E" w:rsidRPr="002E115E" w14:paraId="0854383D" w14:textId="77777777" w:rsidTr="002E115E">
      <w:trPr>
        <w:trHeight w:val="255"/>
      </w:trPr>
      <w:tc>
        <w:tcPr>
          <w:tcW w:w="24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26F3CC4B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73630 Remshalden</w:t>
          </w:r>
        </w:p>
      </w:tc>
      <w:tc>
        <w:tcPr>
          <w:tcW w:w="23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71F12765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71397 Leutenbach</w:t>
          </w:r>
        </w:p>
      </w:tc>
      <w:tc>
        <w:tcPr>
          <w:tcW w:w="241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4B814FD7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73635 Rudersberg</w:t>
          </w:r>
        </w:p>
      </w:tc>
      <w:tc>
        <w:tcPr>
          <w:tcW w:w="198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3AE0D894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71409 Schwaikheim</w:t>
          </w:r>
        </w:p>
      </w:tc>
      <w:tc>
        <w:tcPr>
          <w:tcW w:w="297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5EE167B3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73630 Remshalden</w:t>
          </w:r>
        </w:p>
      </w:tc>
    </w:tr>
    <w:tr w:rsidR="002E115E" w:rsidRPr="002E115E" w14:paraId="50C7FFA6" w14:textId="77777777" w:rsidTr="002E115E">
      <w:trPr>
        <w:trHeight w:val="255"/>
      </w:trPr>
      <w:tc>
        <w:tcPr>
          <w:tcW w:w="24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21FE3974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Tel. 07151 / 7 44 44</w:t>
          </w:r>
        </w:p>
      </w:tc>
      <w:tc>
        <w:tcPr>
          <w:tcW w:w="23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30EEE0F2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Tel.07195 / 6 19 77</w:t>
          </w:r>
        </w:p>
      </w:tc>
      <w:tc>
        <w:tcPr>
          <w:tcW w:w="241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57387A88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Tel. 07183 / 307 393</w:t>
          </w:r>
        </w:p>
      </w:tc>
      <w:tc>
        <w:tcPr>
          <w:tcW w:w="198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2CC18C59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Tel. 07195 / 95 72 18</w:t>
          </w:r>
        </w:p>
      </w:tc>
      <w:tc>
        <w:tcPr>
          <w:tcW w:w="297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1831FD1D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Tel. 07151 / 7 49 39</w:t>
          </w:r>
        </w:p>
      </w:tc>
    </w:tr>
    <w:tr w:rsidR="002E115E" w:rsidRPr="002E115E" w14:paraId="7A7DFB78" w14:textId="77777777" w:rsidTr="002E115E">
      <w:trPr>
        <w:trHeight w:val="255"/>
      </w:trPr>
      <w:tc>
        <w:tcPr>
          <w:tcW w:w="24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23A77366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Vorstand@kov-waiblingen.org</w:t>
          </w:r>
        </w:p>
      </w:tc>
      <w:tc>
        <w:tcPr>
          <w:tcW w:w="23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6A02DFB4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Vorstand@kov-waiblingen.org</w:t>
          </w:r>
        </w:p>
      </w:tc>
      <w:tc>
        <w:tcPr>
          <w:tcW w:w="241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0B4CD975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Vorstand@kov-waiblingen.org</w:t>
          </w:r>
        </w:p>
      </w:tc>
      <w:tc>
        <w:tcPr>
          <w:tcW w:w="198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1E3F018C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Info@kov-waiblingen.org</w:t>
          </w:r>
        </w:p>
      </w:tc>
      <w:tc>
        <w:tcPr>
          <w:tcW w:w="297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722B197E" w14:textId="77777777" w:rsidR="002E115E" w:rsidRPr="002E115E" w:rsidRDefault="002E115E" w:rsidP="002E115E">
          <w:pPr>
            <w:rPr>
              <w:rFonts w:cs="Arial"/>
              <w:color w:val="000000"/>
              <w:sz w:val="16"/>
              <w:szCs w:val="16"/>
              <w:lang w:eastAsia="de-DE"/>
            </w:rPr>
          </w:pPr>
          <w:r w:rsidRPr="002E115E">
            <w:rPr>
              <w:rFonts w:cs="Arial"/>
              <w:color w:val="000000"/>
              <w:sz w:val="16"/>
              <w:szCs w:val="16"/>
              <w:lang w:eastAsia="de-DE"/>
            </w:rPr>
            <w:t>Info@kov-waiblingen.org</w:t>
          </w:r>
        </w:p>
      </w:tc>
    </w:tr>
  </w:tbl>
  <w:p w14:paraId="4E251ECF" w14:textId="77777777" w:rsidR="00EA2B9D" w:rsidRPr="002E115E" w:rsidRDefault="00EA2B9D" w:rsidP="002E115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1BE18" w14:textId="77777777" w:rsidR="009361BE" w:rsidRDefault="009361BE">
      <w:r>
        <w:separator/>
      </w:r>
    </w:p>
  </w:footnote>
  <w:footnote w:type="continuationSeparator" w:id="0">
    <w:p w14:paraId="42B4C3DA" w14:textId="77777777" w:rsidR="009361BE" w:rsidRDefault="00936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5F8FE" w14:textId="77777777" w:rsidR="0082113E" w:rsidRDefault="0082113E">
    <w:pPr>
      <w:pStyle w:val="Kopfzeile"/>
      <w:rPr>
        <w:rFonts w:ascii="Arial" w:hAnsi="Arial" w:cs="Arial"/>
        <w:sz w:val="18"/>
        <w:szCs w:val="18"/>
      </w:rPr>
    </w:pPr>
  </w:p>
  <w:p w14:paraId="09EDEDCF" w14:textId="77777777" w:rsidR="0082113E" w:rsidRDefault="0082113E">
    <w:pPr>
      <w:pStyle w:val="Kopfzeile"/>
      <w:rPr>
        <w:rFonts w:ascii="Arial" w:hAnsi="Arial" w:cs="Arial"/>
        <w:sz w:val="18"/>
        <w:szCs w:val="18"/>
      </w:rPr>
    </w:pPr>
  </w:p>
  <w:p w14:paraId="07C8E742" w14:textId="77777777" w:rsidR="0082113E" w:rsidRDefault="0082113E">
    <w:pPr>
      <w:pStyle w:val="Kopfzeile"/>
      <w:rPr>
        <w:rFonts w:ascii="Arial" w:hAnsi="Arial" w:cs="Arial"/>
        <w:sz w:val="18"/>
        <w:szCs w:val="18"/>
      </w:rPr>
    </w:pPr>
  </w:p>
  <w:p w14:paraId="415C8646" w14:textId="77777777" w:rsidR="0082113E" w:rsidRDefault="0082113E">
    <w:pPr>
      <w:pStyle w:val="Kopfzeile"/>
      <w:rPr>
        <w:rFonts w:ascii="Arial" w:hAnsi="Arial" w:cs="Arial"/>
        <w:sz w:val="18"/>
        <w:szCs w:val="18"/>
      </w:rPr>
    </w:pPr>
  </w:p>
  <w:p w14:paraId="15980738" w14:textId="77777777" w:rsidR="0082113E" w:rsidRDefault="0082113E">
    <w:pPr>
      <w:pStyle w:val="Kopfzeile"/>
      <w:rPr>
        <w:rFonts w:ascii="Arial" w:hAnsi="Arial" w:cs="Arial"/>
        <w:sz w:val="18"/>
        <w:szCs w:val="18"/>
      </w:rPr>
    </w:pPr>
  </w:p>
  <w:p w14:paraId="0459B661" w14:textId="77777777" w:rsidR="0082113E" w:rsidRDefault="0082113E">
    <w:pPr>
      <w:pStyle w:val="Kopfzeile"/>
      <w:rPr>
        <w:rFonts w:ascii="Arial" w:hAnsi="Arial" w:cs="Arial"/>
        <w:sz w:val="18"/>
        <w:szCs w:val="18"/>
      </w:rPr>
    </w:pPr>
  </w:p>
  <w:p w14:paraId="00B66236" w14:textId="77777777" w:rsidR="0082113E" w:rsidRDefault="0082113E">
    <w:pPr>
      <w:pStyle w:val="Kopfzeile"/>
      <w:rPr>
        <w:rFonts w:ascii="Arial" w:hAnsi="Arial" w:cs="Arial"/>
        <w:sz w:val="18"/>
        <w:szCs w:val="18"/>
      </w:rPr>
    </w:pPr>
  </w:p>
  <w:p w14:paraId="6FE26338" w14:textId="77777777" w:rsidR="0082113E" w:rsidRDefault="0082113E">
    <w:pPr>
      <w:pStyle w:val="Kopfzeile"/>
      <w:rPr>
        <w:rFonts w:ascii="Arial" w:hAnsi="Arial" w:cs="Arial"/>
        <w:sz w:val="18"/>
        <w:szCs w:val="18"/>
      </w:rPr>
    </w:pPr>
  </w:p>
  <w:p w14:paraId="5B053EA0" w14:textId="77777777" w:rsidR="0082113E" w:rsidRDefault="0082113E">
    <w:pPr>
      <w:pStyle w:val="Kopfzeile"/>
      <w:rPr>
        <w:rFonts w:ascii="Arial" w:hAnsi="Arial" w:cs="Arial"/>
        <w:sz w:val="18"/>
        <w:szCs w:val="18"/>
      </w:rPr>
    </w:pPr>
  </w:p>
  <w:p w14:paraId="73405910" w14:textId="77777777" w:rsidR="0082113E" w:rsidRDefault="0082113E">
    <w:pPr>
      <w:pStyle w:val="Kopfzeile"/>
      <w:rPr>
        <w:rFonts w:ascii="Arial" w:hAnsi="Arial" w:cs="Arial"/>
        <w:sz w:val="18"/>
        <w:szCs w:val="18"/>
      </w:rPr>
    </w:pPr>
  </w:p>
  <w:p w14:paraId="06A5ABF5" w14:textId="21BC4AFC" w:rsidR="00E36CD2" w:rsidRPr="0082113E" w:rsidRDefault="0082113E">
    <w:pPr>
      <w:pStyle w:val="Kopf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="007C3DC2">
      <w:rPr>
        <w:rFonts w:ascii="Arial" w:hAnsi="Arial" w:cs="Arial"/>
        <w:sz w:val="18"/>
        <w:szCs w:val="18"/>
      </w:rPr>
      <w:fldChar w:fldCharType="begin"/>
    </w:r>
    <w:r w:rsidR="007C3DC2">
      <w:rPr>
        <w:rFonts w:ascii="Arial" w:hAnsi="Arial" w:cs="Arial"/>
        <w:sz w:val="18"/>
        <w:szCs w:val="18"/>
      </w:rPr>
      <w:instrText xml:space="preserve"> DATE   \* MERGEFORMAT </w:instrText>
    </w:r>
    <w:r w:rsidR="007C3DC2">
      <w:rPr>
        <w:rFonts w:ascii="Arial" w:hAnsi="Arial" w:cs="Arial"/>
        <w:sz w:val="18"/>
        <w:szCs w:val="18"/>
      </w:rPr>
      <w:fldChar w:fldCharType="separate"/>
    </w:r>
    <w:r w:rsidR="008B6D94">
      <w:rPr>
        <w:rFonts w:ascii="Arial" w:hAnsi="Arial" w:cs="Arial"/>
        <w:sz w:val="18"/>
        <w:szCs w:val="18"/>
      </w:rPr>
      <w:t>08.06.2022</w:t>
    </w:r>
    <w:r w:rsidR="007C3DC2">
      <w:rPr>
        <w:rFonts w:ascii="Arial" w:hAnsi="Arial" w:cs="Arial"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tab/>
      <w:t xml:space="preserve">     </w:t>
    </w:r>
    <w:r w:rsidR="00E36CD2" w:rsidRPr="0082113E">
      <w:rPr>
        <w:rFonts w:ascii="Arial" w:hAnsi="Arial" w:cs="Arial"/>
        <w:sz w:val="18"/>
        <w:szCs w:val="18"/>
        <w:lang w:eastAsia="de-DE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B0EBB09" wp14:editId="1F2A13E9">
              <wp:simplePos x="0" y="0"/>
              <wp:positionH relativeFrom="margin">
                <wp:posOffset>156845</wp:posOffset>
              </wp:positionH>
              <wp:positionV relativeFrom="page">
                <wp:posOffset>228600</wp:posOffset>
              </wp:positionV>
              <wp:extent cx="5752465" cy="1353185"/>
              <wp:effectExtent l="0" t="0" r="635" b="0"/>
              <wp:wrapNone/>
              <wp:docPr id="9" name="Gruppieren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2465" cy="1353185"/>
                        <a:chOff x="0" y="0"/>
                        <a:chExt cx="5752650" cy="1354455"/>
                      </a:xfrm>
                      <a:noFill/>
                    </wpg:grpSpPr>
                    <pic:pic xmlns:pic="http://schemas.openxmlformats.org/drawingml/2006/picture">
                      <pic:nvPicPr>
                        <pic:cNvPr id="2" name="Grafik 10" descr="C:\Users\Walther Thiel\AppData\Local\Microsoft\Windows\INetCacheContent.Word\22844_KOV-Waiblingen_Logo.jpg"/>
                        <pic:cNvPicPr/>
                      </pic:nvPicPr>
                      <pic:blipFill>
                        <a:blip r:embed="rId1"/>
                        <a:srcRect l="21211" r="24606"/>
                        <a:stretch>
                          <a:fillRect/>
                        </a:stretch>
                      </pic:blipFill>
                      <pic:spPr>
                        <a:xfrm>
                          <a:off x="1276350" y="0"/>
                          <a:ext cx="2919730" cy="132842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  <a:prstDash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Grafik 11" descr="C:\Users\Walther Thiel\AppData\Local\Microsoft\Windows\INetCacheContent.Word\22844_KOV-Waiblingen_Logo.jpg"/>
                        <pic:cNvPicPr/>
                      </pic:nvPicPr>
                      <pic:blipFill>
                        <a:blip r:embed="rId1"/>
                        <a:srcRect r="78645"/>
                        <a:stretch>
                          <a:fillRect/>
                        </a:stretch>
                      </pic:blipFill>
                      <pic:spPr>
                        <a:xfrm>
                          <a:off x="0" y="171450"/>
                          <a:ext cx="1123315" cy="118300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  <a:prstDash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Grafik 1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52926" y="209549"/>
                          <a:ext cx="1399724" cy="100012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00788E" id="Gruppieren 6" o:spid="_x0000_s1026" style="position:absolute;margin-left:12.35pt;margin-top:18pt;width:452.95pt;height:106.55pt;z-index:-251653120;mso-position-horizontal-relative:margin;mso-position-vertical-relative:page;mso-width-relative:margin;mso-height-relative:margin" coordsize="57526,13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27" type="#_x0000_t75" style="position:absolute;left:12763;width:29197;height:13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mLu3CAAAA2wAAAA8AAABkcnMvZG93bnJldi54bWxEj0+LwjAQxe+C3yGM4E1TBWWpRlkWXBYP&#10;C/7B89CMTbWZlCba+u13DsLeZnhv3vvNetv7Wj2pjVVgA7NpBoq4CLbi0sD5tJt8gIoJ2WIdmAy8&#10;KMJ2MxysMbeh4wM9j6lUEsIxRwMupSbXOhaOPMZpaIhFu4bWY5K1LbVtsZNwX+t5li21x4qlwWFD&#10;X46K+/HhDfDvfv+9WzLNusfttGC+vJKbGzMe9Z8rUIn69G9+X/9YwRd6+UUG0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5i7twgAAANsAAAAPAAAAAAAAAAAAAAAAAJ8C&#10;AABkcnMvZG93bnJldi54bWxQSwUGAAAAAAQABAD3AAAAjgMAAAAA&#10;">
                <v:imagedata r:id="rId3" o:title="22844_KOV-Waiblingen_Logo" cropleft="13901f" cropright="16126f"/>
              </v:shape>
              <v:shape id="Grafik 11" o:spid="_x0000_s1028" type="#_x0000_t75" style="position:absolute;top:1714;width:11233;height:1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L1/AAAAA2wAAAA8AAABkcnMvZG93bnJldi54bWxET0trAjEQvhf8D2EEL0WzKkhZjSKWgpce&#10;fPQ+bMbdxWSyJHGN/npTKPQ2H99zVptkjejJh9axgumkAEFcOd1yreB8+hp/gAgRWaNxTAoeFGCz&#10;HrytsNTuzgfqj7EWOYRDiQqaGLtSylA1ZDFMXEecuYvzFmOGvpba4z2HWyNnRbGQFlvODQ12tGuo&#10;uh5vVkG69u/JW7PHn3n7/HyY8/N7Vig1GqbtEkSkFP/Ff+69zvOn8PtLPkC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g0vX8AAAADbAAAADwAAAAAAAAAAAAAAAACfAgAA&#10;ZHJzL2Rvd25yZXYueG1sUEsFBgAAAAAEAAQA9wAAAIwDAAAAAA==&#10;">
                <v:imagedata r:id="rId3" o:title="22844_KOV-Waiblingen_Logo" cropright="51541f"/>
              </v:shape>
              <v:shape id="Grafik 12" o:spid="_x0000_s1029" type="#_x0000_t75" style="position:absolute;left:43529;top:2095;width:13997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oJOe/AAAA2wAAAA8AAABkcnMvZG93bnJldi54bWxET82KwjAQvi/4DmGEva1pe5ClGkUFF6Wn&#10;tT7A0IxNsZmUJGr37c2C4G0+vt9Zrkfbizv50DlWkM8yEMSN0x23Cs71/usbRIjIGnvHpOCPAqxX&#10;k48llto9+Jfup9iKFMKhRAUmxqGUMjSGLIaZG4gTd3HeYkzQt1J7fKRw28siy+bSYsepweBAO0PN&#10;9XSzCuq8yptqeyvk4dhWXf/jj6b2Sn1Ox80CRKQxvsUv90Gn+QX8/5IOkK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aCTnvwAAANsAAAAPAAAAAAAAAAAAAAAAAJ8CAABk&#10;cnMvZG93bnJldi54bWxQSwUGAAAAAAQABAD3AAAAiwMAAAAA&#10;">
                <v:imagedata r:id="rId4" o:title=""/>
                <v:path arrowok="t"/>
              </v:shape>
              <w10:wrap anchorx="margin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5DA72" w14:textId="77777777" w:rsidR="00266063" w:rsidRDefault="00266063">
    <w:pPr>
      <w:pStyle w:val="Kopfzeile"/>
    </w:pPr>
    <w:r>
      <w:rPr>
        <w:lang w:eastAsia="de-DE"/>
      </w:rPr>
      <w:drawing>
        <wp:anchor distT="0" distB="0" distL="114300" distR="114300" simplePos="0" relativeHeight="251659264" behindDoc="1" locked="0" layoutInCell="1" allowOverlap="1" wp14:anchorId="18BC67BA" wp14:editId="0EE3FF2C">
          <wp:simplePos x="0" y="0"/>
          <wp:positionH relativeFrom="margin">
            <wp:align>left</wp:align>
          </wp:positionH>
          <wp:positionV relativeFrom="paragraph">
            <wp:posOffset>-209550</wp:posOffset>
          </wp:positionV>
          <wp:extent cx="5760000" cy="1440000"/>
          <wp:effectExtent l="0" t="0" r="0" b="8255"/>
          <wp:wrapTight wrapText="bothSides">
            <wp:wrapPolygon edited="0">
              <wp:start x="0" y="0"/>
              <wp:lineTo x="0" y="21438"/>
              <wp:lineTo x="21505" y="21438"/>
              <wp:lineTo x="21505" y="0"/>
              <wp:lineTo x="0" y="0"/>
            </wp:wrapPolygon>
          </wp:wrapTight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V Logo Farb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096DD9"/>
    <w:multiLevelType w:val="multilevel"/>
    <w:tmpl w:val="F206532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5D596B87"/>
    <w:multiLevelType w:val="multilevel"/>
    <w:tmpl w:val="BB7C39A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1032026760">
    <w:abstractNumId w:val="1"/>
  </w:num>
  <w:num w:numId="2" w16cid:durableId="1075856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antalBlad" w:val="&lt;AantalBlad&gt;"/>
    <w:docVar w:name="chkAdresRegel1" w:val="Waar"/>
    <w:docVar w:name="chkAdresRegel1Overig" w:val="Onwaar"/>
    <w:docVar w:name="chkAdresRegel2" w:val="Waar"/>
    <w:docVar w:name="chkAdresRegel2Overig" w:val="Onwaar"/>
    <w:docVar w:name="chkAdresRegel3" w:val="Onwaar"/>
    <w:docVar w:name="chkAdresRegel3Overig" w:val="Onwaar"/>
    <w:docVar w:name="chkBedrijfsnaam" w:val="Waar"/>
    <w:docVar w:name="chkBedrijfsnaamOverig" w:val="Waar"/>
    <w:docVar w:name="chkLogo" w:val="Onwaar"/>
    <w:docVar w:name="chkLogoOverig" w:val="Onwaar"/>
    <w:docVar w:name="chkRetourAdres" w:val="Waar"/>
    <w:docVar w:name="chkRetourAdresOverig" w:val="Onwaar"/>
    <w:docVar w:name="chkVestiging" w:val="Waar"/>
    <w:docVar w:name="chkVestigingOverig" w:val="Waar"/>
    <w:docVar w:name="chkVoettekst" w:val="Waar"/>
    <w:docVar w:name="chkVoettekstOverig" w:val="Onwaar"/>
    <w:docVar w:name="cmbNaam" w:val="-"/>
    <w:docVar w:name="EerstePagina" w:val="Briefpapier"/>
    <w:docVar w:name="lblAan" w:val="Aan"/>
    <w:docVar w:name="lblAantal" w:val="Aantal"/>
    <w:docVar w:name="lblAantalBlad" w:val="Aantal bladen"/>
    <w:docVar w:name="lblAdvies" w:val="met uw commentaar / advies"/>
    <w:docVar w:name="lblAfdeling" w:val="Afdeling"/>
    <w:docVar w:name="lblAfgesproken" w:val="zoals afgesproken"/>
    <w:docVar w:name="lblAfspraak" w:val="volgens afspraak"/>
    <w:docVar w:name="lblAkkoord" w:val="met uw akkoord"/>
    <w:docVar w:name="lblBehandeling" w:val="ter behandeling"/>
    <w:docVar w:name="lblBijlagen" w:val="Bijlagen:"/>
    <w:docVar w:name="lblBlad" w:val="Blad"/>
    <w:docVar w:name="lblBladnummer" w:val="Bladnummer"/>
    <w:docVar w:name="lblCC" w:val="c.c."/>
    <w:docVar w:name="lblControle" w:val="ter controle"/>
    <w:docVar w:name="lblDatum" w:val="Datum"/>
    <w:docVar w:name="lblDoor" w:val="Behandeld door"/>
    <w:docVar w:name="lblEmail" w:val="E-mail"/>
    <w:docVar w:name="lblFax" w:val="Fax"/>
    <w:docVar w:name="lblFax2" w:val="Fax"/>
    <w:docVar w:name="lblFaxDirect" w:val="Fax direct"/>
    <w:docVar w:name="lblFaxLabel" w:val="Faxbericht"/>
    <w:docVar w:name="lblFaxnummer" w:val="Faxnummer"/>
    <w:docVar w:name="lblGeleideBriefLabel" w:val="Geleidebrief"/>
    <w:docVar w:name="lblIncluis" w:val="inclusief dit blad"/>
    <w:docVar w:name="lblKennisneming" w:val="ter kennisneming"/>
    <w:docVar w:name="lblOmschrijving" w:val="Omschrijving"/>
    <w:docVar w:name="lblOndertekening" w:val="met uw ondertekening"/>
    <w:docVar w:name="lblOnderwerp" w:val="Onderwerp"/>
    <w:docVar w:name="lblOnsRef" w:val="Onze referentie"/>
    <w:docVar w:name="lblPlaats" w:val="Plaats"/>
    <w:docVar w:name="lblPostbus" w:val="Postbus"/>
    <w:docVar w:name="lblPostbus2" w:val="Postbus"/>
    <w:docVar w:name="lblProject" w:val="Project"/>
    <w:docVar w:name="lblProjectnummer" w:val="Projectnummer"/>
    <w:docVar w:name="lblRetour" w:val="Graag retour:"/>
    <w:docVar w:name="lblRetouradres" w:val="Retouradres:"/>
    <w:docVar w:name="lblTAV" w:val="Ter attentie van"/>
    <w:docVar w:name="lblTelDirect" w:val="Telefoon direct"/>
    <w:docVar w:name="lblTelefoon" w:val="Telefoon"/>
    <w:docVar w:name="lblTelefoon2" w:val="Telefoon"/>
    <w:docVar w:name="lblToekomen" w:val="Bijgaand doen wij u toekomen:"/>
    <w:docVar w:name="lblUwRef" w:val="Uw referentie"/>
    <w:docVar w:name="lblVan" w:val="Van"/>
    <w:docVar w:name="lblVerzoek" w:val="op verzoek"/>
    <w:docVar w:name="lblVrijeTekst" w:val="vrije tekst"/>
    <w:docVar w:name="lblVrijeTekst2" w:val="vrije tekst"/>
    <w:docVar w:name="Ondertekening" w:val="-"/>
    <w:docVar w:name="Onderwerp" w:val="&lt;Onderwerp&gt;"/>
    <w:docVar w:name="OverigePaginas" w:val="Briefpapier"/>
    <w:docVar w:name="Postadres" w:val="&lt;Postadres&gt;"/>
    <w:docVar w:name="PostAdresVervolg" w:val=" "/>
    <w:docVar w:name="Retouradres" w:val="&lt;Retouradres&gt;"/>
    <w:docVar w:name="txtAdres" w:val="-"/>
    <w:docVar w:name="txtAfdeling" w:val="-"/>
    <w:docVar w:name="txtBehandeldDoor" w:val="-"/>
    <w:docVar w:name="txtDatum" w:val="-"/>
    <w:docVar w:name="txtEmail" w:val="-"/>
    <w:docVar w:name="txtFax" w:val="-"/>
    <w:docVar w:name="txtOnderwerp" w:val="-"/>
    <w:docVar w:name="txtOnzeReferentie" w:val="-"/>
    <w:docVar w:name="txtTelefoon" w:val="-"/>
    <w:docVar w:name="txtUwReferentie" w:val="-"/>
  </w:docVars>
  <w:rsids>
    <w:rsidRoot w:val="0082113E"/>
    <w:rsid w:val="000137F3"/>
    <w:rsid w:val="00014664"/>
    <w:rsid w:val="00043C4C"/>
    <w:rsid w:val="00046AA5"/>
    <w:rsid w:val="000638A4"/>
    <w:rsid w:val="00066AC9"/>
    <w:rsid w:val="000777EE"/>
    <w:rsid w:val="000846F0"/>
    <w:rsid w:val="0009224C"/>
    <w:rsid w:val="000934F4"/>
    <w:rsid w:val="00093A77"/>
    <w:rsid w:val="00095D9F"/>
    <w:rsid w:val="000A1A6A"/>
    <w:rsid w:val="000C4255"/>
    <w:rsid w:val="00101962"/>
    <w:rsid w:val="00131CC7"/>
    <w:rsid w:val="00146681"/>
    <w:rsid w:val="00163661"/>
    <w:rsid w:val="001759A3"/>
    <w:rsid w:val="00180CE0"/>
    <w:rsid w:val="001E2A78"/>
    <w:rsid w:val="00211F29"/>
    <w:rsid w:val="00214F1E"/>
    <w:rsid w:val="0024218F"/>
    <w:rsid w:val="002558CC"/>
    <w:rsid w:val="0026091B"/>
    <w:rsid w:val="002638ED"/>
    <w:rsid w:val="00266063"/>
    <w:rsid w:val="002709A3"/>
    <w:rsid w:val="002768CB"/>
    <w:rsid w:val="00281FC2"/>
    <w:rsid w:val="00290B3D"/>
    <w:rsid w:val="002E115E"/>
    <w:rsid w:val="002E517F"/>
    <w:rsid w:val="002E6A2C"/>
    <w:rsid w:val="002F67C0"/>
    <w:rsid w:val="00305791"/>
    <w:rsid w:val="0030634F"/>
    <w:rsid w:val="00312F6E"/>
    <w:rsid w:val="00323E5A"/>
    <w:rsid w:val="00325BDC"/>
    <w:rsid w:val="00334D88"/>
    <w:rsid w:val="0034198A"/>
    <w:rsid w:val="00342D19"/>
    <w:rsid w:val="00366577"/>
    <w:rsid w:val="00370957"/>
    <w:rsid w:val="00377F51"/>
    <w:rsid w:val="003B093D"/>
    <w:rsid w:val="003B1E1A"/>
    <w:rsid w:val="003C1BC5"/>
    <w:rsid w:val="003D7AAC"/>
    <w:rsid w:val="003E3654"/>
    <w:rsid w:val="003F012C"/>
    <w:rsid w:val="004053ED"/>
    <w:rsid w:val="004168B1"/>
    <w:rsid w:val="00436329"/>
    <w:rsid w:val="00450D20"/>
    <w:rsid w:val="00451006"/>
    <w:rsid w:val="00463233"/>
    <w:rsid w:val="004849A8"/>
    <w:rsid w:val="004D752D"/>
    <w:rsid w:val="005063BA"/>
    <w:rsid w:val="00506EDD"/>
    <w:rsid w:val="00514BC3"/>
    <w:rsid w:val="00520626"/>
    <w:rsid w:val="005446C6"/>
    <w:rsid w:val="00552BF3"/>
    <w:rsid w:val="005567E9"/>
    <w:rsid w:val="00561822"/>
    <w:rsid w:val="0057747C"/>
    <w:rsid w:val="005815FA"/>
    <w:rsid w:val="00583305"/>
    <w:rsid w:val="005B0EDA"/>
    <w:rsid w:val="005B3FEC"/>
    <w:rsid w:val="005C5FB7"/>
    <w:rsid w:val="005F6733"/>
    <w:rsid w:val="00604CC5"/>
    <w:rsid w:val="006167D8"/>
    <w:rsid w:val="00617DFE"/>
    <w:rsid w:val="006214E0"/>
    <w:rsid w:val="0062274E"/>
    <w:rsid w:val="00627F31"/>
    <w:rsid w:val="00640B27"/>
    <w:rsid w:val="00640F4D"/>
    <w:rsid w:val="00643CCF"/>
    <w:rsid w:val="00653D12"/>
    <w:rsid w:val="00686898"/>
    <w:rsid w:val="00690461"/>
    <w:rsid w:val="00696F5B"/>
    <w:rsid w:val="00702D5B"/>
    <w:rsid w:val="00731455"/>
    <w:rsid w:val="007357D4"/>
    <w:rsid w:val="007438CD"/>
    <w:rsid w:val="0074557A"/>
    <w:rsid w:val="0077339E"/>
    <w:rsid w:val="00787316"/>
    <w:rsid w:val="007A7DFF"/>
    <w:rsid w:val="007B1374"/>
    <w:rsid w:val="007C26C7"/>
    <w:rsid w:val="007C3DC2"/>
    <w:rsid w:val="007F38CD"/>
    <w:rsid w:val="00800A5C"/>
    <w:rsid w:val="0082113E"/>
    <w:rsid w:val="00830F43"/>
    <w:rsid w:val="0083424C"/>
    <w:rsid w:val="00844AFF"/>
    <w:rsid w:val="00856F70"/>
    <w:rsid w:val="00872545"/>
    <w:rsid w:val="008751E4"/>
    <w:rsid w:val="0088637D"/>
    <w:rsid w:val="0089120C"/>
    <w:rsid w:val="008958A0"/>
    <w:rsid w:val="008976B4"/>
    <w:rsid w:val="008A2ED1"/>
    <w:rsid w:val="008B6D94"/>
    <w:rsid w:val="008C6114"/>
    <w:rsid w:val="008E380E"/>
    <w:rsid w:val="008F4DD1"/>
    <w:rsid w:val="008F78F4"/>
    <w:rsid w:val="009068A8"/>
    <w:rsid w:val="009361BE"/>
    <w:rsid w:val="00943357"/>
    <w:rsid w:val="00985B6D"/>
    <w:rsid w:val="009862CE"/>
    <w:rsid w:val="00991F77"/>
    <w:rsid w:val="009943F9"/>
    <w:rsid w:val="009A06F2"/>
    <w:rsid w:val="009B3F80"/>
    <w:rsid w:val="009C4800"/>
    <w:rsid w:val="009E78E3"/>
    <w:rsid w:val="009F12BD"/>
    <w:rsid w:val="00A11B9B"/>
    <w:rsid w:val="00A30783"/>
    <w:rsid w:val="00A42860"/>
    <w:rsid w:val="00A65194"/>
    <w:rsid w:val="00A71D27"/>
    <w:rsid w:val="00A73197"/>
    <w:rsid w:val="00AA5F50"/>
    <w:rsid w:val="00AB76ED"/>
    <w:rsid w:val="00AC1EA1"/>
    <w:rsid w:val="00AC6899"/>
    <w:rsid w:val="00AE3E79"/>
    <w:rsid w:val="00AE3E84"/>
    <w:rsid w:val="00AE42BF"/>
    <w:rsid w:val="00AE7A75"/>
    <w:rsid w:val="00AF2F64"/>
    <w:rsid w:val="00AF4236"/>
    <w:rsid w:val="00B13FA8"/>
    <w:rsid w:val="00B84DA1"/>
    <w:rsid w:val="00B92DEB"/>
    <w:rsid w:val="00BA0C2C"/>
    <w:rsid w:val="00BA3CAD"/>
    <w:rsid w:val="00BA6A5F"/>
    <w:rsid w:val="00BC57CC"/>
    <w:rsid w:val="00BC62FE"/>
    <w:rsid w:val="00C04C52"/>
    <w:rsid w:val="00C16DA3"/>
    <w:rsid w:val="00C52117"/>
    <w:rsid w:val="00C54B69"/>
    <w:rsid w:val="00C54FE4"/>
    <w:rsid w:val="00CD3FCC"/>
    <w:rsid w:val="00CE067D"/>
    <w:rsid w:val="00CE5589"/>
    <w:rsid w:val="00D356D5"/>
    <w:rsid w:val="00D6245F"/>
    <w:rsid w:val="00D77075"/>
    <w:rsid w:val="00D90702"/>
    <w:rsid w:val="00D96145"/>
    <w:rsid w:val="00D97638"/>
    <w:rsid w:val="00DB212A"/>
    <w:rsid w:val="00DC54B9"/>
    <w:rsid w:val="00DD08DD"/>
    <w:rsid w:val="00DD5B33"/>
    <w:rsid w:val="00DE4A8C"/>
    <w:rsid w:val="00DE6D58"/>
    <w:rsid w:val="00DF0DA7"/>
    <w:rsid w:val="00DF6631"/>
    <w:rsid w:val="00DF6A26"/>
    <w:rsid w:val="00E161F9"/>
    <w:rsid w:val="00E269E6"/>
    <w:rsid w:val="00E27EB3"/>
    <w:rsid w:val="00E36CD2"/>
    <w:rsid w:val="00E502DA"/>
    <w:rsid w:val="00E91854"/>
    <w:rsid w:val="00EA2B9D"/>
    <w:rsid w:val="00EB67A6"/>
    <w:rsid w:val="00ED7135"/>
    <w:rsid w:val="00EF03CD"/>
    <w:rsid w:val="00EF1A44"/>
    <w:rsid w:val="00F02CF7"/>
    <w:rsid w:val="00F06DC3"/>
    <w:rsid w:val="00F1417C"/>
    <w:rsid w:val="00F200D1"/>
    <w:rsid w:val="00F47534"/>
    <w:rsid w:val="00F50E4C"/>
    <w:rsid w:val="00F5391D"/>
    <w:rsid w:val="00F77B62"/>
    <w:rsid w:val="00F921C8"/>
    <w:rsid w:val="00FA1A50"/>
    <w:rsid w:val="00FD7CF4"/>
    <w:rsid w:val="00FE1D61"/>
    <w:rsid w:val="00FF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E9A2907"/>
  <w15:chartTrackingRefBased/>
  <w15:docId w15:val="{6323DB19-487A-41E5-A7FC-D542CFFD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82113E"/>
    <w:pPr>
      <w:widowControl w:val="0"/>
      <w:suppressAutoHyphens/>
      <w:autoSpaceDE w:val="0"/>
      <w:autoSpaceDN w:val="0"/>
      <w:textAlignment w:val="baseline"/>
    </w:pPr>
    <w:rPr>
      <w:rFonts w:eastAsia="SimSun"/>
      <w:kern w:val="3"/>
      <w:sz w:val="24"/>
      <w:szCs w:val="24"/>
      <w:lang w:eastAsia="zh-CN" w:bidi="hi-IN"/>
    </w:rPr>
  </w:style>
  <w:style w:type="paragraph" w:styleId="berschrift1">
    <w:name w:val="heading 1"/>
    <w:basedOn w:val="Standard"/>
    <w:next w:val="Standard"/>
    <w:link w:val="berschrift1Zchn"/>
    <w:rsid w:val="00C16DA3"/>
    <w:pPr>
      <w:keepNext/>
      <w:widowControl/>
      <w:suppressAutoHyphens w:val="0"/>
      <w:autoSpaceDE/>
      <w:spacing w:before="240" w:after="60"/>
      <w:textAlignment w:val="auto"/>
      <w:outlineLvl w:val="0"/>
    </w:pPr>
    <w:rPr>
      <w:rFonts w:ascii="Arial" w:eastAsia="Times New Roman" w:hAnsi="Arial" w:cs="Arial"/>
      <w:b/>
      <w:bCs/>
      <w:sz w:val="32"/>
      <w:szCs w:val="32"/>
      <w:lang w:eastAsia="de-D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E27EB3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Type">
    <w:name w:val="DocumentType"/>
    <w:basedOn w:val="Standard"/>
    <w:next w:val="Standard"/>
    <w:rsid w:val="00FE1D61"/>
    <w:pPr>
      <w:spacing w:line="320" w:lineRule="exact"/>
    </w:pPr>
    <w:rPr>
      <w:b/>
      <w:sz w:val="28"/>
    </w:rPr>
  </w:style>
  <w:style w:type="paragraph" w:customStyle="1" w:styleId="Kopjes">
    <w:name w:val="Kopjes"/>
    <w:basedOn w:val="Standard"/>
    <w:rsid w:val="00FE1D61"/>
    <w:rPr>
      <w:noProof/>
      <w:sz w:val="14"/>
    </w:rPr>
  </w:style>
  <w:style w:type="paragraph" w:styleId="Kopfzeile">
    <w:name w:val="header"/>
    <w:basedOn w:val="Standard"/>
    <w:rsid w:val="00FE1D61"/>
    <w:pPr>
      <w:tabs>
        <w:tab w:val="center" w:pos="4536"/>
        <w:tab w:val="right" w:pos="9072"/>
      </w:tabs>
      <w:spacing w:line="180" w:lineRule="exact"/>
    </w:pPr>
    <w:rPr>
      <w:noProof/>
      <w:sz w:val="14"/>
    </w:rPr>
  </w:style>
  <w:style w:type="paragraph" w:styleId="Fuzeile">
    <w:name w:val="footer"/>
    <w:basedOn w:val="Standard"/>
    <w:link w:val="FuzeileZchn"/>
    <w:rsid w:val="00FE1D61"/>
    <w:pPr>
      <w:tabs>
        <w:tab w:val="center" w:pos="4536"/>
        <w:tab w:val="right" w:pos="9072"/>
      </w:tabs>
      <w:spacing w:line="180" w:lineRule="exact"/>
    </w:pPr>
    <w:rPr>
      <w:sz w:val="14"/>
    </w:rPr>
  </w:style>
  <w:style w:type="paragraph" w:customStyle="1" w:styleId="Miniscule">
    <w:name w:val="Miniscule"/>
    <w:basedOn w:val="Standard"/>
    <w:next w:val="Standard"/>
    <w:rsid w:val="00FE1D61"/>
    <w:rPr>
      <w:rFonts w:cs="Arial"/>
      <w:sz w:val="2"/>
    </w:rPr>
  </w:style>
  <w:style w:type="paragraph" w:styleId="Sprechblasentext">
    <w:name w:val="Balloon Text"/>
    <w:basedOn w:val="Standard"/>
    <w:semiHidden/>
    <w:rsid w:val="00377F51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C4255"/>
  </w:style>
  <w:style w:type="character" w:customStyle="1" w:styleId="FuzeileZchn">
    <w:name w:val="Fußzeile Zchn"/>
    <w:basedOn w:val="Absatz-Standardschriftart"/>
    <w:link w:val="Fuzeile"/>
    <w:rsid w:val="007C26C7"/>
    <w:rPr>
      <w:rFonts w:ascii="Arial" w:hAnsi="Arial"/>
      <w:sz w:val="14"/>
      <w:lang w:eastAsia="nl-NL"/>
    </w:rPr>
  </w:style>
  <w:style w:type="character" w:styleId="Hyperlink">
    <w:name w:val="Hyperlink"/>
    <w:basedOn w:val="Absatz-Standardschriftart"/>
    <w:rsid w:val="00EA2B9D"/>
    <w:rPr>
      <w:color w:val="0563C1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C16DA3"/>
    <w:rPr>
      <w:rFonts w:ascii="Arial" w:hAnsi="Arial" w:cs="Arial"/>
      <w:b/>
      <w:bCs/>
      <w:kern w:val="3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5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lther%20Thiel\Documents\KOV%20Waiblingen\Vorlagen\Briefk&#246;pfe%20neu\KOV%20Brief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KOV Brief.dotx</Template>
  <TotalTime>0</TotalTime>
  <Pages>1</Pages>
  <Words>170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</vt:lpstr>
    </vt:vector>
  </TitlesOfParts>
  <Company>ICT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subject/>
  <dc:creator>Rommel, Manfred</dc:creator>
  <cp:keywords>bam.00.0001.0000.0000</cp:keywords>
  <dc:description/>
  <cp:lastModifiedBy>Pascal Thiel</cp:lastModifiedBy>
  <cp:revision>4</cp:revision>
  <cp:lastPrinted>2022-06-08T18:00:00Z</cp:lastPrinted>
  <dcterms:created xsi:type="dcterms:W3CDTF">2022-06-08T17:45:00Z</dcterms:created>
  <dcterms:modified xsi:type="dcterms:W3CDTF">2022-06-09T08:22:00Z</dcterms:modified>
</cp:coreProperties>
</file>